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EB830" w14:textId="3D7FA253" w:rsidR="002B112D" w:rsidRPr="00DB729C" w:rsidRDefault="002B112D" w:rsidP="002B112D">
      <w:pPr>
        <w:pStyle w:val="Corpodetexto"/>
        <w:spacing w:before="1"/>
        <w:rPr>
          <w:rFonts w:ascii="Times New Roman" w:hAnsi="Times New Roman"/>
          <w:b/>
          <w:sz w:val="24"/>
          <w:szCs w:val="24"/>
        </w:rPr>
      </w:pPr>
      <w:r w:rsidRPr="00DB729C">
        <w:rPr>
          <w:rFonts w:ascii="Times New Roman" w:hAnsi="Times New Roman"/>
          <w:b/>
          <w:sz w:val="24"/>
          <w:szCs w:val="24"/>
        </w:rPr>
        <w:t>A</w:t>
      </w:r>
      <w:r w:rsidR="00207967" w:rsidRPr="00DB729C">
        <w:rPr>
          <w:rFonts w:ascii="Times New Roman" w:hAnsi="Times New Roman"/>
          <w:b/>
          <w:sz w:val="24"/>
          <w:szCs w:val="24"/>
        </w:rPr>
        <w:t>ditivo 0</w:t>
      </w:r>
      <w:r w:rsidR="000A0A90">
        <w:rPr>
          <w:rFonts w:ascii="Times New Roman" w:hAnsi="Times New Roman"/>
          <w:b/>
          <w:sz w:val="24"/>
          <w:szCs w:val="24"/>
        </w:rPr>
        <w:t>4</w:t>
      </w:r>
      <w:r w:rsidR="00207967" w:rsidRPr="00DB729C">
        <w:rPr>
          <w:rFonts w:ascii="Times New Roman" w:hAnsi="Times New Roman"/>
          <w:b/>
          <w:sz w:val="24"/>
          <w:szCs w:val="24"/>
        </w:rPr>
        <w:t xml:space="preserve"> ao contrato de n</w:t>
      </w:r>
      <w:r w:rsidRPr="00DB729C">
        <w:rPr>
          <w:rFonts w:ascii="Times New Roman" w:hAnsi="Times New Roman"/>
          <w:b/>
          <w:sz w:val="24"/>
          <w:szCs w:val="24"/>
        </w:rPr>
        <w:t>° 064/2020</w:t>
      </w:r>
      <w:r w:rsidRPr="00DB729C">
        <w:rPr>
          <w:rFonts w:ascii="Times New Roman" w:hAnsi="Times New Roman"/>
          <w:sz w:val="24"/>
          <w:szCs w:val="24"/>
        </w:rPr>
        <w:t xml:space="preserve"> - </w:t>
      </w:r>
      <w:r w:rsidRPr="00DB729C">
        <w:rPr>
          <w:rFonts w:ascii="Times New Roman" w:hAnsi="Times New Roman"/>
          <w:b/>
          <w:sz w:val="24"/>
          <w:szCs w:val="24"/>
        </w:rPr>
        <w:t>Prestação de serviços de consultoria e assessoria contábil, orçamentária financeira e controle interno.</w:t>
      </w:r>
    </w:p>
    <w:p w14:paraId="3C1CD724" w14:textId="77777777" w:rsidR="002B112D" w:rsidRPr="00207967" w:rsidRDefault="002B112D" w:rsidP="002B112D">
      <w:pPr>
        <w:pStyle w:val="Corpodetexto"/>
        <w:spacing w:before="4"/>
        <w:rPr>
          <w:rFonts w:ascii="Times New Roman" w:hAnsi="Times New Roman"/>
          <w:b/>
          <w:sz w:val="20"/>
        </w:rPr>
      </w:pPr>
    </w:p>
    <w:p w14:paraId="39764CEB" w14:textId="77777777" w:rsidR="002B112D" w:rsidRPr="00207967" w:rsidRDefault="002B112D" w:rsidP="002B112D">
      <w:pPr>
        <w:jc w:val="both"/>
        <w:rPr>
          <w:sz w:val="20"/>
          <w:lang w:val="pt-PT" w:eastAsia="ar-SA"/>
        </w:rPr>
      </w:pPr>
      <w:r w:rsidRPr="00207967">
        <w:rPr>
          <w:sz w:val="20"/>
        </w:rPr>
        <w:t xml:space="preserve">Pelo presente termo de contrato, de um lado o Município de </w:t>
      </w:r>
      <w:r w:rsidRPr="00207967">
        <w:rPr>
          <w:spacing w:val="-4"/>
          <w:sz w:val="20"/>
        </w:rPr>
        <w:t xml:space="preserve">Ernestina, </w:t>
      </w:r>
      <w:r w:rsidRPr="00207967">
        <w:rPr>
          <w:sz w:val="20"/>
        </w:rPr>
        <w:t xml:space="preserve">pessoa jurídica de direito público interno, inscrita no CNPJ sob n° 92.406.180/0001-24, com sede na Rua Júlio dos Santos, n° 2021, neste ato representado por seu Prefeito Municipal Sr. RENATO BECKER, brasileiro, </w:t>
      </w:r>
      <w:r w:rsidRPr="00207967">
        <w:rPr>
          <w:bCs/>
          <w:color w:val="000000"/>
          <w:sz w:val="20"/>
        </w:rPr>
        <w:t xml:space="preserve">casado, ID-7018350535 e CPF-393.376.850-00, residente e domiciliado na Rua José </w:t>
      </w:r>
      <w:proofErr w:type="spellStart"/>
      <w:r w:rsidRPr="00207967">
        <w:rPr>
          <w:bCs/>
          <w:color w:val="000000"/>
          <w:sz w:val="20"/>
        </w:rPr>
        <w:t>Bettin</w:t>
      </w:r>
      <w:proofErr w:type="spellEnd"/>
      <w:r w:rsidRPr="00207967">
        <w:rPr>
          <w:bCs/>
          <w:color w:val="000000"/>
          <w:sz w:val="20"/>
        </w:rPr>
        <w:t>, nº 041, na cidade de Ernestina-RS</w:t>
      </w:r>
      <w:r w:rsidRPr="00207967">
        <w:rPr>
          <w:sz w:val="20"/>
        </w:rPr>
        <w:t xml:space="preserve">, doravante denominado </w:t>
      </w:r>
      <w:r w:rsidRPr="00207967">
        <w:rPr>
          <w:i/>
          <w:spacing w:val="-4"/>
          <w:sz w:val="20"/>
        </w:rPr>
        <w:t xml:space="preserve">CONTRATANTE </w:t>
      </w:r>
      <w:r w:rsidRPr="00207967">
        <w:rPr>
          <w:sz w:val="20"/>
        </w:rPr>
        <w:t xml:space="preserve">e, de outro lado, a empresa Serviços Contábeis </w:t>
      </w:r>
      <w:proofErr w:type="spellStart"/>
      <w:r w:rsidRPr="00207967">
        <w:rPr>
          <w:sz w:val="20"/>
        </w:rPr>
        <w:t>Pedrollo</w:t>
      </w:r>
      <w:proofErr w:type="spellEnd"/>
      <w:r w:rsidRPr="00207967">
        <w:rPr>
          <w:sz w:val="20"/>
        </w:rPr>
        <w:t xml:space="preserve"> Ltda, inscrita no CNPJ n° 93.523.397/0001-87, com  sede  na rua Monsenhor João Batista </w:t>
      </w:r>
      <w:proofErr w:type="spellStart"/>
      <w:r w:rsidRPr="00207967">
        <w:rPr>
          <w:sz w:val="20"/>
        </w:rPr>
        <w:t>Farinon</w:t>
      </w:r>
      <w:proofErr w:type="spellEnd"/>
      <w:r w:rsidRPr="00207967">
        <w:rPr>
          <w:sz w:val="20"/>
        </w:rPr>
        <w:t xml:space="preserve">,  n° 228,  bairro: Champagnat, na cidade de Getúlio Vargas, neste ato representada pelo Sr.  Luiz Roque </w:t>
      </w:r>
      <w:proofErr w:type="spellStart"/>
      <w:r w:rsidRPr="00207967">
        <w:rPr>
          <w:sz w:val="20"/>
        </w:rPr>
        <w:t>Pedrollo</w:t>
      </w:r>
      <w:proofErr w:type="spellEnd"/>
      <w:r w:rsidRPr="00207967">
        <w:rPr>
          <w:sz w:val="20"/>
        </w:rPr>
        <w:t xml:space="preserve">, técnico em contabilidade, brasileiro, casado, portador da carteira de identidade n° 12- R.615.400 SSI-SC, </w:t>
      </w:r>
      <w:proofErr w:type="spellStart"/>
      <w:r w:rsidRPr="00207967">
        <w:rPr>
          <w:sz w:val="20"/>
        </w:rPr>
        <w:t>CPFn°</w:t>
      </w:r>
      <w:proofErr w:type="spellEnd"/>
      <w:r w:rsidRPr="00207967">
        <w:rPr>
          <w:sz w:val="20"/>
        </w:rPr>
        <w:t xml:space="preserve"> 250.783.059-04, residente e domiciliado na rua João Batista </w:t>
      </w:r>
      <w:proofErr w:type="spellStart"/>
      <w:r w:rsidRPr="00207967">
        <w:rPr>
          <w:sz w:val="20"/>
        </w:rPr>
        <w:t>Farinon</w:t>
      </w:r>
      <w:proofErr w:type="spellEnd"/>
      <w:r w:rsidRPr="00207967">
        <w:rPr>
          <w:sz w:val="20"/>
        </w:rPr>
        <w:t xml:space="preserve">, n° 228, bairro: Champagnat, na cidade de Getúlio Vargas - RS, doravante denominada </w:t>
      </w:r>
      <w:r w:rsidRPr="00207967">
        <w:rPr>
          <w:i/>
          <w:spacing w:val="-4"/>
          <w:sz w:val="20"/>
        </w:rPr>
        <w:t>CONTRATADA</w:t>
      </w:r>
      <w:r w:rsidRPr="00207967">
        <w:rPr>
          <w:spacing w:val="-4"/>
          <w:sz w:val="20"/>
        </w:rPr>
        <w:t xml:space="preserve">, </w:t>
      </w:r>
      <w:r w:rsidRPr="00207967">
        <w:rPr>
          <w:sz w:val="20"/>
        </w:rPr>
        <w:t xml:space="preserve">com base na licitação modalidade </w:t>
      </w:r>
      <w:r w:rsidRPr="00207967">
        <w:rPr>
          <w:spacing w:val="-5"/>
          <w:sz w:val="20"/>
        </w:rPr>
        <w:t xml:space="preserve">Tomada </w:t>
      </w:r>
      <w:r w:rsidRPr="00207967">
        <w:rPr>
          <w:sz w:val="20"/>
        </w:rPr>
        <w:t xml:space="preserve">de Preços n° 007/2020, na Lei n° 8.666/93, assim como em conformidade com as condições do edital referido, e termos </w:t>
      </w:r>
      <w:r w:rsidR="00093252" w:rsidRPr="00207967">
        <w:rPr>
          <w:sz w:val="20"/>
        </w:rPr>
        <w:t>da proposta de assessoria contábil,</w:t>
      </w:r>
      <w:r w:rsidRPr="00207967">
        <w:rPr>
          <w:sz w:val="20"/>
        </w:rPr>
        <w:t xml:space="preserve"> firmam o presente</w:t>
      </w:r>
      <w:r w:rsidR="00F67B01" w:rsidRPr="00207967">
        <w:rPr>
          <w:sz w:val="20"/>
        </w:rPr>
        <w:t xml:space="preserve"> termo aditivo de</w:t>
      </w:r>
      <w:r w:rsidRPr="00207967">
        <w:rPr>
          <w:sz w:val="20"/>
        </w:rPr>
        <w:t xml:space="preserve"> contrato, mediante as cláusulas e condições a seguir enunciadas:</w:t>
      </w:r>
    </w:p>
    <w:p w14:paraId="0A71A472" w14:textId="77777777" w:rsidR="002B112D" w:rsidRPr="00207967" w:rsidRDefault="002B112D" w:rsidP="001925E8">
      <w:pPr>
        <w:jc w:val="center"/>
        <w:rPr>
          <w:b/>
          <w:sz w:val="20"/>
        </w:rPr>
      </w:pPr>
    </w:p>
    <w:p w14:paraId="44BE716C" w14:textId="77777777" w:rsidR="004E363D" w:rsidRPr="00207967" w:rsidRDefault="004E363D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  <w:t>1.</w:t>
      </w:r>
    </w:p>
    <w:p w14:paraId="59120510" w14:textId="7D25C827" w:rsidR="00183092" w:rsidRPr="00207967" w:rsidRDefault="00D14036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DB729C">
        <w:rPr>
          <w:sz w:val="20"/>
        </w:rPr>
        <w:tab/>
      </w:r>
      <w:r w:rsidR="00DB729C">
        <w:rPr>
          <w:sz w:val="20"/>
        </w:rPr>
        <w:tab/>
      </w:r>
      <w:r w:rsidR="00183092" w:rsidRPr="00207967">
        <w:rPr>
          <w:sz w:val="20"/>
        </w:rPr>
        <w:t xml:space="preserve">  De conformidade com a cláusula terceira do contrato original, fica prorrogado por mais 12 (doze</w:t>
      </w:r>
      <w:r w:rsidR="009A4FCF" w:rsidRPr="00207967">
        <w:rPr>
          <w:sz w:val="20"/>
        </w:rPr>
        <w:t>)</w:t>
      </w:r>
      <w:r w:rsidR="00183092" w:rsidRPr="00207967">
        <w:rPr>
          <w:sz w:val="20"/>
        </w:rPr>
        <w:t xml:space="preserve"> meses, </w:t>
      </w:r>
      <w:r w:rsidR="009A4FCF" w:rsidRPr="00207967">
        <w:rPr>
          <w:sz w:val="20"/>
        </w:rPr>
        <w:t xml:space="preserve">tendo </w:t>
      </w:r>
      <w:proofErr w:type="spellStart"/>
      <w:r w:rsidR="009A4FCF" w:rsidRPr="00207967">
        <w:rPr>
          <w:sz w:val="20"/>
        </w:rPr>
        <w:t>inicio</w:t>
      </w:r>
      <w:proofErr w:type="spellEnd"/>
      <w:r w:rsidR="009A4FCF" w:rsidRPr="00207967">
        <w:rPr>
          <w:sz w:val="20"/>
        </w:rPr>
        <w:t xml:space="preserve"> de vigência em 0</w:t>
      </w:r>
      <w:r w:rsidR="00093252" w:rsidRPr="00207967">
        <w:rPr>
          <w:sz w:val="20"/>
        </w:rPr>
        <w:t>3</w:t>
      </w:r>
      <w:r w:rsidR="009A4FCF" w:rsidRPr="00207967">
        <w:rPr>
          <w:sz w:val="20"/>
        </w:rPr>
        <w:t>/08/202</w:t>
      </w:r>
      <w:r w:rsidR="000F521F">
        <w:rPr>
          <w:sz w:val="20"/>
        </w:rPr>
        <w:t>4</w:t>
      </w:r>
      <w:r w:rsidR="009A4FCF" w:rsidRPr="00207967">
        <w:rPr>
          <w:sz w:val="20"/>
        </w:rPr>
        <w:t xml:space="preserve"> à </w:t>
      </w:r>
      <w:r w:rsidR="00093252" w:rsidRPr="00207967">
        <w:rPr>
          <w:sz w:val="20"/>
        </w:rPr>
        <w:t>02</w:t>
      </w:r>
      <w:r w:rsidR="009A4FCF" w:rsidRPr="00207967">
        <w:rPr>
          <w:sz w:val="20"/>
        </w:rPr>
        <w:t>/0</w:t>
      </w:r>
      <w:r w:rsidR="00093252" w:rsidRPr="00207967">
        <w:rPr>
          <w:sz w:val="20"/>
        </w:rPr>
        <w:t>8</w:t>
      </w:r>
      <w:r w:rsidR="009A4FCF" w:rsidRPr="00207967">
        <w:rPr>
          <w:sz w:val="20"/>
        </w:rPr>
        <w:t>/202</w:t>
      </w:r>
      <w:r w:rsidR="000F521F">
        <w:rPr>
          <w:sz w:val="20"/>
        </w:rPr>
        <w:t>5</w:t>
      </w:r>
      <w:r w:rsidR="009A4FCF" w:rsidRPr="00207967">
        <w:rPr>
          <w:sz w:val="20"/>
        </w:rPr>
        <w:t>.</w:t>
      </w:r>
    </w:p>
    <w:p w14:paraId="235925EF" w14:textId="77777777" w:rsidR="009A4FCF" w:rsidRPr="00207967" w:rsidRDefault="004E363D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="009A4FCF" w:rsidRPr="00207967">
        <w:rPr>
          <w:sz w:val="20"/>
        </w:rPr>
        <w:tab/>
        <w:t>2.</w:t>
      </w:r>
    </w:p>
    <w:p w14:paraId="2E11039D" w14:textId="0DAF08DA" w:rsidR="00C12FE6" w:rsidRPr="00207967" w:rsidRDefault="0017595A" w:rsidP="00D14036">
      <w:pPr>
        <w:ind w:firstLine="2832"/>
        <w:jc w:val="both"/>
        <w:rPr>
          <w:sz w:val="20"/>
        </w:rPr>
      </w:pPr>
      <w:r>
        <w:rPr>
          <w:sz w:val="20"/>
        </w:rPr>
        <w:t xml:space="preserve">Fica reajustado pelo índice do IPCA </w:t>
      </w:r>
      <w:r w:rsidR="008C2853">
        <w:rPr>
          <w:sz w:val="20"/>
        </w:rPr>
        <w:t xml:space="preserve">o percentual de </w:t>
      </w:r>
      <w:r w:rsidR="00364A02">
        <w:rPr>
          <w:sz w:val="20"/>
        </w:rPr>
        <w:t>4,227580</w:t>
      </w:r>
      <w:r w:rsidR="008C2853">
        <w:rPr>
          <w:sz w:val="20"/>
        </w:rPr>
        <w:t>%</w:t>
      </w:r>
      <w:r w:rsidR="00183092" w:rsidRPr="00207967">
        <w:rPr>
          <w:sz w:val="20"/>
        </w:rPr>
        <w:t xml:space="preserve">, passando </w:t>
      </w:r>
      <w:r w:rsidR="00C12FE6" w:rsidRPr="00207967">
        <w:rPr>
          <w:sz w:val="20"/>
        </w:rPr>
        <w:t>o valor</w:t>
      </w:r>
      <w:r w:rsidR="008C2853">
        <w:rPr>
          <w:sz w:val="20"/>
        </w:rPr>
        <w:t xml:space="preserve"> mensal</w:t>
      </w:r>
      <w:r w:rsidR="00C12FE6" w:rsidRPr="00207967">
        <w:rPr>
          <w:sz w:val="20"/>
        </w:rPr>
        <w:t xml:space="preserve"> para R$ </w:t>
      </w:r>
      <w:r w:rsidR="00093252" w:rsidRPr="00207967">
        <w:rPr>
          <w:sz w:val="20"/>
        </w:rPr>
        <w:t>4</w:t>
      </w:r>
      <w:r w:rsidR="00183092" w:rsidRPr="00207967">
        <w:rPr>
          <w:sz w:val="20"/>
        </w:rPr>
        <w:t>.</w:t>
      </w:r>
      <w:r w:rsidR="00364A02">
        <w:rPr>
          <w:sz w:val="20"/>
        </w:rPr>
        <w:t>851,80</w:t>
      </w:r>
      <w:r w:rsidR="00C12FE6" w:rsidRPr="00207967">
        <w:rPr>
          <w:sz w:val="20"/>
        </w:rPr>
        <w:t xml:space="preserve"> (</w:t>
      </w:r>
      <w:r w:rsidR="00093252" w:rsidRPr="00207967">
        <w:rPr>
          <w:sz w:val="20"/>
        </w:rPr>
        <w:t>quatro mil</w:t>
      </w:r>
      <w:r w:rsidR="00183092" w:rsidRPr="00207967">
        <w:rPr>
          <w:sz w:val="20"/>
        </w:rPr>
        <w:t xml:space="preserve"> </w:t>
      </w:r>
      <w:r w:rsidR="00364A02">
        <w:rPr>
          <w:sz w:val="20"/>
        </w:rPr>
        <w:t>oitocentos e cinquenta e um real e oitenta centavos</w:t>
      </w:r>
      <w:r w:rsidR="00E1511B">
        <w:rPr>
          <w:sz w:val="20"/>
        </w:rPr>
        <w:t>)</w:t>
      </w:r>
      <w:r w:rsidR="009A4FCF" w:rsidRPr="00207967">
        <w:rPr>
          <w:sz w:val="20"/>
        </w:rPr>
        <w:t>.</w:t>
      </w:r>
    </w:p>
    <w:p w14:paraId="5DC463F1" w14:textId="77777777" w:rsidR="004E363D" w:rsidRPr="00207967" w:rsidRDefault="00C12FE6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9A4FCF" w:rsidRPr="00207967">
        <w:rPr>
          <w:sz w:val="20"/>
        </w:rPr>
        <w:t>3</w:t>
      </w:r>
      <w:r w:rsidR="004E363D" w:rsidRPr="00207967">
        <w:rPr>
          <w:sz w:val="20"/>
        </w:rPr>
        <w:t>.</w:t>
      </w:r>
    </w:p>
    <w:p w14:paraId="523B0072" w14:textId="77777777" w:rsidR="004E363D" w:rsidRPr="00207967" w:rsidRDefault="00130283" w:rsidP="004E363D">
      <w:pPr>
        <w:ind w:firstLine="708"/>
        <w:jc w:val="both"/>
        <w:rPr>
          <w:sz w:val="20"/>
        </w:rPr>
      </w:pPr>
      <w:r w:rsidRPr="00207967">
        <w:rPr>
          <w:sz w:val="20"/>
        </w:rPr>
        <w:tab/>
      </w:r>
      <w:r w:rsidR="00622BEC" w:rsidRPr="00207967">
        <w:rPr>
          <w:sz w:val="20"/>
        </w:rPr>
        <w:tab/>
      </w:r>
      <w:r w:rsidR="00622BEC" w:rsidRPr="00207967">
        <w:rPr>
          <w:sz w:val="20"/>
        </w:rPr>
        <w:tab/>
      </w:r>
      <w:r w:rsidRPr="00207967">
        <w:rPr>
          <w:sz w:val="20"/>
        </w:rPr>
        <w:t>Permanecem</w:t>
      </w:r>
      <w:r w:rsidR="004E363D" w:rsidRPr="00207967">
        <w:rPr>
          <w:sz w:val="20"/>
        </w:rPr>
        <w:t xml:space="preserve"> inalteradas todas as demais cláusulas não abrangidas ou atingidas pelo presente instrumento.</w:t>
      </w:r>
    </w:p>
    <w:p w14:paraId="3C8D04D5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="009A4FCF" w:rsidRPr="00207967">
        <w:rPr>
          <w:sz w:val="20"/>
        </w:rPr>
        <w:t>4</w:t>
      </w:r>
      <w:r w:rsidRPr="00207967">
        <w:rPr>
          <w:sz w:val="20"/>
        </w:rPr>
        <w:t>.</w:t>
      </w:r>
    </w:p>
    <w:p w14:paraId="08FF3D0B" w14:textId="77777777" w:rsidR="004E363D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  <w:t>E por estarem assim justos e contratados, firmam o presente instrumento em duas vias de igual conteúdo e forma.</w:t>
      </w:r>
    </w:p>
    <w:p w14:paraId="42D5846C" w14:textId="77777777" w:rsidR="000E29B6" w:rsidRPr="00207967" w:rsidRDefault="004E363D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</w:p>
    <w:p w14:paraId="1445EA45" w14:textId="0876CD8D" w:rsidR="004E363D" w:rsidRDefault="000E29B6" w:rsidP="004E363D">
      <w:pPr>
        <w:jc w:val="both"/>
        <w:rPr>
          <w:sz w:val="20"/>
        </w:rPr>
      </w:pPr>
      <w:r w:rsidRPr="00207967">
        <w:rPr>
          <w:sz w:val="20"/>
        </w:rPr>
        <w:tab/>
      </w:r>
      <w:r w:rsidRPr="00207967">
        <w:rPr>
          <w:sz w:val="20"/>
        </w:rPr>
        <w:tab/>
      </w:r>
      <w:r w:rsidRPr="00207967">
        <w:rPr>
          <w:sz w:val="20"/>
        </w:rPr>
        <w:tab/>
      </w:r>
      <w:r w:rsidR="004E363D" w:rsidRPr="00207967">
        <w:rPr>
          <w:sz w:val="20"/>
        </w:rPr>
        <w:tab/>
      </w:r>
      <w:r w:rsidR="00C12FE6" w:rsidRPr="00207967">
        <w:rPr>
          <w:sz w:val="20"/>
        </w:rPr>
        <w:t xml:space="preserve">Ernestina, </w:t>
      </w:r>
      <w:r w:rsidR="008806F0">
        <w:rPr>
          <w:sz w:val="20"/>
        </w:rPr>
        <w:t>31</w:t>
      </w:r>
      <w:r w:rsidR="00093252" w:rsidRPr="00207967">
        <w:rPr>
          <w:sz w:val="20"/>
        </w:rPr>
        <w:t xml:space="preserve"> </w:t>
      </w:r>
      <w:r w:rsidR="00C12FE6" w:rsidRPr="00207967">
        <w:rPr>
          <w:sz w:val="20"/>
        </w:rPr>
        <w:t xml:space="preserve">de </w:t>
      </w:r>
      <w:r w:rsidR="008806F0">
        <w:rPr>
          <w:sz w:val="20"/>
        </w:rPr>
        <w:t>julho</w:t>
      </w:r>
      <w:r w:rsidR="00093252" w:rsidRPr="00207967">
        <w:rPr>
          <w:sz w:val="20"/>
        </w:rPr>
        <w:t xml:space="preserve"> </w:t>
      </w:r>
      <w:r w:rsidR="004E363D" w:rsidRPr="00207967">
        <w:rPr>
          <w:sz w:val="20"/>
        </w:rPr>
        <w:t>de 20</w:t>
      </w:r>
      <w:r w:rsidRPr="00207967">
        <w:rPr>
          <w:sz w:val="20"/>
        </w:rPr>
        <w:t>2</w:t>
      </w:r>
      <w:r w:rsidR="00364A02">
        <w:rPr>
          <w:sz w:val="20"/>
        </w:rPr>
        <w:t>4</w:t>
      </w:r>
      <w:r w:rsidR="004E363D" w:rsidRPr="00207967">
        <w:rPr>
          <w:sz w:val="20"/>
        </w:rPr>
        <w:t>.</w:t>
      </w:r>
    </w:p>
    <w:p w14:paraId="1449F693" w14:textId="74852F47" w:rsidR="008806F0" w:rsidRDefault="008806F0" w:rsidP="004E363D">
      <w:pPr>
        <w:jc w:val="both"/>
        <w:rPr>
          <w:sz w:val="20"/>
        </w:rPr>
      </w:pPr>
    </w:p>
    <w:p w14:paraId="3473BABE" w14:textId="5207CFA9" w:rsidR="008806F0" w:rsidRDefault="008806F0" w:rsidP="004E363D">
      <w:pPr>
        <w:jc w:val="both"/>
        <w:rPr>
          <w:sz w:val="20"/>
        </w:rPr>
      </w:pPr>
    </w:p>
    <w:p w14:paraId="10B673DE" w14:textId="4287CD96" w:rsidR="005E5DBC" w:rsidRDefault="005E5DBC" w:rsidP="004E363D">
      <w:pPr>
        <w:jc w:val="both"/>
        <w:rPr>
          <w:sz w:val="20"/>
        </w:rPr>
      </w:pPr>
    </w:p>
    <w:p w14:paraId="6EE6C756" w14:textId="77777777" w:rsidR="005E5DBC" w:rsidRPr="00207967" w:rsidRDefault="005E5DBC" w:rsidP="004E363D">
      <w:pPr>
        <w:jc w:val="both"/>
        <w:rPr>
          <w:sz w:val="20"/>
        </w:rPr>
      </w:pPr>
    </w:p>
    <w:p w14:paraId="59391409" w14:textId="77777777" w:rsidR="004E363D" w:rsidRPr="00207967" w:rsidRDefault="004E363D" w:rsidP="004E363D">
      <w:pPr>
        <w:jc w:val="both"/>
        <w:rPr>
          <w:sz w:val="20"/>
        </w:rPr>
      </w:pPr>
    </w:p>
    <w:p w14:paraId="7DC2753B" w14:textId="77777777" w:rsidR="004E363D" w:rsidRPr="00207967" w:rsidRDefault="004E363D" w:rsidP="004E363D">
      <w:pPr>
        <w:jc w:val="both"/>
        <w:rPr>
          <w:sz w:val="20"/>
        </w:rPr>
      </w:pPr>
    </w:p>
    <w:p w14:paraId="28186214" w14:textId="77777777" w:rsidR="004E363D" w:rsidRPr="00207967" w:rsidRDefault="00902D1C" w:rsidP="004E363D">
      <w:pPr>
        <w:jc w:val="center"/>
        <w:rPr>
          <w:sz w:val="20"/>
        </w:rPr>
      </w:pPr>
      <w:r w:rsidRPr="00207967">
        <w:rPr>
          <w:sz w:val="20"/>
        </w:rPr>
        <w:t>____________________</w:t>
      </w:r>
    </w:p>
    <w:p w14:paraId="4A7766AB" w14:textId="77777777" w:rsidR="00C12FE6" w:rsidRPr="00207967" w:rsidRDefault="00C12FE6" w:rsidP="004E363D">
      <w:pPr>
        <w:jc w:val="center"/>
        <w:rPr>
          <w:sz w:val="20"/>
        </w:rPr>
      </w:pPr>
      <w:r w:rsidRPr="00207967">
        <w:rPr>
          <w:sz w:val="20"/>
        </w:rPr>
        <w:t>RENATO BECKER</w:t>
      </w:r>
    </w:p>
    <w:p w14:paraId="61AA79F2" w14:textId="77777777" w:rsidR="004E363D" w:rsidRPr="00207967" w:rsidRDefault="004E363D" w:rsidP="004E363D">
      <w:pPr>
        <w:jc w:val="center"/>
        <w:rPr>
          <w:sz w:val="20"/>
        </w:rPr>
      </w:pPr>
      <w:r w:rsidRPr="00207967">
        <w:rPr>
          <w:sz w:val="20"/>
        </w:rPr>
        <w:t>Contratante</w:t>
      </w:r>
    </w:p>
    <w:p w14:paraId="64153239" w14:textId="77777777" w:rsidR="004E363D" w:rsidRPr="00207967" w:rsidRDefault="004E363D" w:rsidP="004E363D">
      <w:pPr>
        <w:jc w:val="center"/>
        <w:rPr>
          <w:sz w:val="20"/>
        </w:rPr>
      </w:pPr>
    </w:p>
    <w:p w14:paraId="1C349179" w14:textId="56CFDFEB" w:rsidR="004E363D" w:rsidRDefault="004E363D" w:rsidP="004E363D">
      <w:pPr>
        <w:jc w:val="center"/>
        <w:rPr>
          <w:sz w:val="20"/>
        </w:rPr>
      </w:pPr>
    </w:p>
    <w:p w14:paraId="7FCE0C7D" w14:textId="1EC21A9D" w:rsidR="008806F0" w:rsidRDefault="008806F0" w:rsidP="004E363D">
      <w:pPr>
        <w:jc w:val="center"/>
        <w:rPr>
          <w:sz w:val="20"/>
        </w:rPr>
      </w:pPr>
    </w:p>
    <w:p w14:paraId="1783AE9D" w14:textId="267A11E6" w:rsidR="008806F0" w:rsidRDefault="008806F0" w:rsidP="004E363D">
      <w:pPr>
        <w:jc w:val="center"/>
        <w:rPr>
          <w:sz w:val="20"/>
        </w:rPr>
      </w:pPr>
    </w:p>
    <w:p w14:paraId="340D6E83" w14:textId="77777777" w:rsidR="005E5DBC" w:rsidRDefault="005E5DBC" w:rsidP="004E363D">
      <w:pPr>
        <w:jc w:val="center"/>
        <w:rPr>
          <w:sz w:val="20"/>
        </w:rPr>
      </w:pPr>
    </w:p>
    <w:p w14:paraId="57044BAB" w14:textId="5AD7B7D6" w:rsidR="008806F0" w:rsidRDefault="008806F0" w:rsidP="004E363D">
      <w:pPr>
        <w:jc w:val="center"/>
        <w:rPr>
          <w:sz w:val="20"/>
        </w:rPr>
      </w:pPr>
    </w:p>
    <w:p w14:paraId="20B468FB" w14:textId="77777777" w:rsidR="008806F0" w:rsidRPr="00207967" w:rsidRDefault="008806F0" w:rsidP="004E363D">
      <w:pPr>
        <w:jc w:val="center"/>
        <w:rPr>
          <w:sz w:val="20"/>
        </w:rPr>
      </w:pPr>
    </w:p>
    <w:p w14:paraId="27BD7D7D" w14:textId="77777777" w:rsidR="00993834" w:rsidRPr="00207967" w:rsidRDefault="00993834" w:rsidP="00993834">
      <w:pPr>
        <w:jc w:val="center"/>
        <w:rPr>
          <w:sz w:val="20"/>
        </w:rPr>
      </w:pPr>
      <w:r w:rsidRPr="00207967">
        <w:rPr>
          <w:sz w:val="20"/>
        </w:rPr>
        <w:t>___________________________________</w:t>
      </w:r>
    </w:p>
    <w:p w14:paraId="2B83F688" w14:textId="77777777" w:rsidR="00093252" w:rsidRPr="00207967" w:rsidRDefault="00093252" w:rsidP="004E363D">
      <w:pPr>
        <w:jc w:val="center"/>
        <w:rPr>
          <w:sz w:val="20"/>
        </w:rPr>
      </w:pPr>
      <w:r w:rsidRPr="00207967">
        <w:rPr>
          <w:sz w:val="20"/>
        </w:rPr>
        <w:t xml:space="preserve">SERVIÇOS CONTÁBEIS </w:t>
      </w:r>
    </w:p>
    <w:p w14:paraId="00959C3F" w14:textId="77777777" w:rsidR="00093252" w:rsidRPr="00207967" w:rsidRDefault="00093252" w:rsidP="004E363D">
      <w:pPr>
        <w:jc w:val="center"/>
        <w:rPr>
          <w:sz w:val="20"/>
        </w:rPr>
      </w:pPr>
      <w:r w:rsidRPr="00207967">
        <w:rPr>
          <w:sz w:val="20"/>
        </w:rPr>
        <w:t>PEDROLO LTDA</w:t>
      </w:r>
    </w:p>
    <w:p w14:paraId="0697D264" w14:textId="77777777" w:rsidR="004E363D" w:rsidRPr="00207967" w:rsidRDefault="004E363D" w:rsidP="004E363D">
      <w:pPr>
        <w:jc w:val="center"/>
        <w:rPr>
          <w:b/>
          <w:sz w:val="20"/>
        </w:rPr>
      </w:pPr>
      <w:r w:rsidRPr="00207967">
        <w:rPr>
          <w:sz w:val="20"/>
        </w:rPr>
        <w:t>Contratad</w:t>
      </w:r>
      <w:r w:rsidR="00093252" w:rsidRPr="00207967">
        <w:rPr>
          <w:sz w:val="20"/>
        </w:rPr>
        <w:t>a</w:t>
      </w:r>
    </w:p>
    <w:sectPr w:rsidR="004E363D" w:rsidRPr="00207967" w:rsidSect="00217AAF">
      <w:headerReference w:type="even" r:id="rId8"/>
      <w:headerReference w:type="default" r:id="rId9"/>
      <w:footerReference w:type="default" r:id="rId10"/>
      <w:pgSz w:w="11907" w:h="16840" w:code="9"/>
      <w:pgMar w:top="2325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EEB7D" w14:textId="77777777" w:rsidR="00F67B01" w:rsidRDefault="00F67B01">
      <w:r>
        <w:separator/>
      </w:r>
    </w:p>
  </w:endnote>
  <w:endnote w:type="continuationSeparator" w:id="0">
    <w:p w14:paraId="1DAE3B8A" w14:textId="77777777" w:rsidR="00F67B01" w:rsidRDefault="00F67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EA67B" w14:textId="77777777" w:rsidR="00207967" w:rsidRDefault="00207967" w:rsidP="00207967">
    <w:pPr>
      <w:pStyle w:val="Rodap"/>
    </w:pPr>
    <w:r>
      <w:rPr>
        <w:noProof/>
      </w:rPr>
      <w:drawing>
        <wp:inline distT="0" distB="0" distL="0" distR="0" wp14:anchorId="5DCCA6A0" wp14:editId="0F212D82">
          <wp:extent cx="6479540" cy="598916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F5A6A1" w14:textId="77777777" w:rsidR="00F67B01" w:rsidRPr="00207967" w:rsidRDefault="00F67B01" w:rsidP="0020796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C7325" w14:textId="77777777" w:rsidR="00F67B01" w:rsidRDefault="00F67B01">
      <w:r>
        <w:separator/>
      </w:r>
    </w:p>
  </w:footnote>
  <w:footnote w:type="continuationSeparator" w:id="0">
    <w:p w14:paraId="0426A99C" w14:textId="77777777" w:rsidR="00F67B01" w:rsidRDefault="00F67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099F0" w14:textId="77777777" w:rsidR="00F67B01" w:rsidRDefault="00F67B0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7</w:t>
    </w:r>
    <w:r>
      <w:rPr>
        <w:rStyle w:val="Nmerodepgina"/>
      </w:rPr>
      <w:fldChar w:fldCharType="end"/>
    </w:r>
  </w:p>
  <w:p w14:paraId="7ADE663F" w14:textId="77777777" w:rsidR="00F67B01" w:rsidRDefault="00F67B01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2111F" w14:textId="77777777" w:rsidR="00207967" w:rsidRDefault="00207967" w:rsidP="00207967">
    <w:pPr>
      <w:pStyle w:val="Cabealho"/>
    </w:pPr>
    <w:r>
      <w:rPr>
        <w:noProof/>
      </w:rPr>
      <w:drawing>
        <wp:inline distT="0" distB="0" distL="0" distR="0" wp14:anchorId="49AAEB77" wp14:editId="3D1806E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E78237" w14:textId="77777777" w:rsidR="00F67B01" w:rsidRPr="00207967" w:rsidRDefault="00F67B01" w:rsidP="0020796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E9287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16F238D"/>
    <w:multiLevelType w:val="multilevel"/>
    <w:tmpl w:val="2ED85DA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31F7DDB"/>
    <w:multiLevelType w:val="hybridMultilevel"/>
    <w:tmpl w:val="CDDA9F30"/>
    <w:lvl w:ilvl="0" w:tplc="0416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2"/>
        </w:tabs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2"/>
        </w:tabs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2"/>
        </w:tabs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2"/>
        </w:tabs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2"/>
        </w:tabs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2"/>
        </w:tabs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2"/>
        </w:tabs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2"/>
        </w:tabs>
        <w:ind w:left="7182" w:hanging="360"/>
      </w:pPr>
      <w:rPr>
        <w:rFonts w:ascii="Wingdings" w:hAnsi="Wingdings" w:hint="default"/>
      </w:rPr>
    </w:lvl>
  </w:abstractNum>
  <w:abstractNum w:abstractNumId="4" w15:restartNumberingAfterBreak="0">
    <w:nsid w:val="03476200"/>
    <w:multiLevelType w:val="multilevel"/>
    <w:tmpl w:val="C9626160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640"/>
        </w:tabs>
        <w:ind w:left="6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hint="default"/>
      </w:rPr>
    </w:lvl>
  </w:abstractNum>
  <w:abstractNum w:abstractNumId="5" w15:restartNumberingAfterBreak="0">
    <w:nsid w:val="035628C4"/>
    <w:multiLevelType w:val="singleLevel"/>
    <w:tmpl w:val="0416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7DC2771"/>
    <w:multiLevelType w:val="singleLevel"/>
    <w:tmpl w:val="850485F8"/>
    <w:lvl w:ilvl="0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7" w15:restartNumberingAfterBreak="0">
    <w:nsid w:val="15F10042"/>
    <w:multiLevelType w:val="hybridMultilevel"/>
    <w:tmpl w:val="0922D990"/>
    <w:lvl w:ilvl="0" w:tplc="0416000F">
      <w:start w:val="1"/>
      <w:numFmt w:val="decimal"/>
      <w:lvlText w:val="%1."/>
      <w:lvlJc w:val="left"/>
      <w:pPr>
        <w:ind w:left="1070" w:hanging="360"/>
      </w:p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19F044C3"/>
    <w:multiLevelType w:val="multilevel"/>
    <w:tmpl w:val="41C695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1A6B3629"/>
    <w:multiLevelType w:val="multilevel"/>
    <w:tmpl w:val="25DCD5D8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C425777"/>
    <w:multiLevelType w:val="singleLevel"/>
    <w:tmpl w:val="5DF885EC"/>
    <w:lvl w:ilvl="0">
      <w:start w:val="4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11" w15:restartNumberingAfterBreak="0">
    <w:nsid w:val="1CA217E4"/>
    <w:multiLevelType w:val="multilevel"/>
    <w:tmpl w:val="8408BD0C"/>
    <w:lvl w:ilvl="0">
      <w:start w:val="1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655"/>
        </w:tabs>
        <w:ind w:left="16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60"/>
        </w:tabs>
        <w:ind w:left="23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80"/>
        </w:tabs>
        <w:ind w:left="31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60"/>
        </w:tabs>
        <w:ind w:left="4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180"/>
        </w:tabs>
        <w:ind w:left="5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360"/>
        </w:tabs>
        <w:ind w:left="63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80"/>
        </w:tabs>
        <w:ind w:left="7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60"/>
        </w:tabs>
        <w:ind w:left="8360" w:hanging="1800"/>
      </w:pPr>
      <w:rPr>
        <w:rFonts w:hint="default"/>
      </w:rPr>
    </w:lvl>
  </w:abstractNum>
  <w:abstractNum w:abstractNumId="12" w15:restartNumberingAfterBreak="0">
    <w:nsid w:val="206B70BB"/>
    <w:multiLevelType w:val="singleLevel"/>
    <w:tmpl w:val="068EB20A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  <w:rPr>
        <w:rFonts w:hint="default"/>
        <w:b/>
      </w:rPr>
    </w:lvl>
  </w:abstractNum>
  <w:abstractNum w:abstractNumId="13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27D42609"/>
    <w:multiLevelType w:val="multilevel"/>
    <w:tmpl w:val="A6CAFF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15" w15:restartNumberingAfterBreak="0">
    <w:nsid w:val="2ACB566A"/>
    <w:multiLevelType w:val="multilevel"/>
    <w:tmpl w:val="CCB6EDF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6" w15:restartNumberingAfterBreak="0">
    <w:nsid w:val="2C2E1AA5"/>
    <w:multiLevelType w:val="hybridMultilevel"/>
    <w:tmpl w:val="EFAC21E4"/>
    <w:lvl w:ilvl="0" w:tplc="0416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B85576"/>
    <w:multiLevelType w:val="multilevel"/>
    <w:tmpl w:val="B9E63EF4"/>
    <w:lvl w:ilvl="0">
      <w:start w:val="1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1552"/>
        </w:tabs>
        <w:ind w:left="1552" w:hanging="8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264"/>
        </w:tabs>
        <w:ind w:left="2264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6"/>
        </w:tabs>
        <w:ind w:left="2976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8"/>
        </w:tabs>
        <w:ind w:left="3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40"/>
        </w:tabs>
        <w:ind w:left="4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12"/>
        </w:tabs>
        <w:ind w:left="5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24"/>
        </w:tabs>
        <w:ind w:left="64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96"/>
        </w:tabs>
        <w:ind w:left="7496" w:hanging="1800"/>
      </w:pPr>
      <w:rPr>
        <w:rFonts w:hint="default"/>
      </w:rPr>
    </w:lvl>
  </w:abstractNum>
  <w:abstractNum w:abstractNumId="18" w15:restartNumberingAfterBreak="0">
    <w:nsid w:val="2D5B3B54"/>
    <w:multiLevelType w:val="hybridMultilevel"/>
    <w:tmpl w:val="0C602372"/>
    <w:lvl w:ilvl="0" w:tplc="2552FF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4070F3"/>
    <w:multiLevelType w:val="singleLevel"/>
    <w:tmpl w:val="AE7C80F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B15238"/>
    <w:multiLevelType w:val="multilevel"/>
    <w:tmpl w:val="F4226902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8F353F3"/>
    <w:multiLevelType w:val="singleLevel"/>
    <w:tmpl w:val="A1FE1D50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4A3F15AB"/>
    <w:multiLevelType w:val="multilevel"/>
    <w:tmpl w:val="CD6EAAC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/>
      </w:rPr>
    </w:lvl>
  </w:abstractNum>
  <w:abstractNum w:abstractNumId="23" w15:restartNumberingAfterBreak="0">
    <w:nsid w:val="4F356CDF"/>
    <w:multiLevelType w:val="hybridMultilevel"/>
    <w:tmpl w:val="673A9BEC"/>
    <w:lvl w:ilvl="0" w:tplc="96189E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61145D"/>
    <w:multiLevelType w:val="hybridMultilevel"/>
    <w:tmpl w:val="D0C230F0"/>
    <w:lvl w:ilvl="0" w:tplc="AB3CC9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BA7A2B"/>
    <w:multiLevelType w:val="hybridMultilevel"/>
    <w:tmpl w:val="E342F2BE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2"/>
        </w:tabs>
        <w:ind w:left="2142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2"/>
        </w:tabs>
        <w:ind w:left="3582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2"/>
        </w:tabs>
        <w:ind w:left="4302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2"/>
        </w:tabs>
        <w:ind w:left="5022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2"/>
        </w:tabs>
        <w:ind w:left="6462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2"/>
        </w:tabs>
        <w:ind w:left="7182" w:hanging="180"/>
      </w:pPr>
    </w:lvl>
  </w:abstractNum>
  <w:abstractNum w:abstractNumId="26" w15:restartNumberingAfterBreak="0">
    <w:nsid w:val="55683DE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5880F96"/>
    <w:multiLevelType w:val="singleLevel"/>
    <w:tmpl w:val="29086ADE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2130"/>
      </w:pPr>
      <w:rPr>
        <w:rFonts w:hint="default"/>
        <w:b/>
      </w:rPr>
    </w:lvl>
  </w:abstractNum>
  <w:abstractNum w:abstractNumId="28" w15:restartNumberingAfterBreak="0">
    <w:nsid w:val="5B57631C"/>
    <w:multiLevelType w:val="hybridMultilevel"/>
    <w:tmpl w:val="C9A69B9A"/>
    <w:lvl w:ilvl="0" w:tplc="CCBA99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635204B8"/>
    <w:multiLevelType w:val="singleLevel"/>
    <w:tmpl w:val="F3CEDA46"/>
    <w:lvl w:ilvl="0">
      <w:start w:val="1"/>
      <w:numFmt w:val="lowerLetter"/>
      <w:lvlText w:val="%1) "/>
      <w:legacy w:legacy="1" w:legacySpace="0" w:legacyIndent="283"/>
      <w:lvlJc w:val="left"/>
      <w:pPr>
        <w:ind w:left="184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 w15:restartNumberingAfterBreak="0">
    <w:nsid w:val="63823E95"/>
    <w:multiLevelType w:val="hybridMultilevel"/>
    <w:tmpl w:val="35FC6BB6"/>
    <w:lvl w:ilvl="0" w:tplc="6D0A7A66">
      <w:start w:val="1"/>
      <w:numFmt w:val="lowerLetter"/>
      <w:lvlText w:val="%1)"/>
      <w:lvlJc w:val="left"/>
      <w:pPr>
        <w:tabs>
          <w:tab w:val="num" w:pos="1422"/>
        </w:tabs>
        <w:ind w:left="1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7A4DE0"/>
    <w:multiLevelType w:val="multilevel"/>
    <w:tmpl w:val="C380B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A13D0E"/>
    <w:multiLevelType w:val="multilevel"/>
    <w:tmpl w:val="FB0CC23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70314EE9"/>
    <w:multiLevelType w:val="multilevel"/>
    <w:tmpl w:val="0C2C39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26E2ABD"/>
    <w:multiLevelType w:val="multilevel"/>
    <w:tmpl w:val="A1EC869A"/>
    <w:lvl w:ilvl="0">
      <w:start w:val="1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6"/>
      <w:numFmt w:val="decimal"/>
      <w:lvlText w:val="%1.%2"/>
      <w:lvlJc w:val="left"/>
      <w:pPr>
        <w:tabs>
          <w:tab w:val="num" w:pos="1245"/>
        </w:tabs>
        <w:ind w:left="1245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num w:numId="1" w16cid:durableId="508637398">
    <w:abstractNumId w:val="12"/>
  </w:num>
  <w:num w:numId="2" w16cid:durableId="2023165931">
    <w:abstractNumId w:val="27"/>
  </w:num>
  <w:num w:numId="3" w16cid:durableId="540824055">
    <w:abstractNumId w:val="5"/>
  </w:num>
  <w:num w:numId="4" w16cid:durableId="327372707">
    <w:abstractNumId w:val="10"/>
  </w:num>
  <w:num w:numId="5" w16cid:durableId="1008094059">
    <w:abstractNumId w:val="26"/>
  </w:num>
  <w:num w:numId="6" w16cid:durableId="575016126">
    <w:abstractNumId w:val="1"/>
  </w:num>
  <w:num w:numId="7" w16cid:durableId="1729526577">
    <w:abstractNumId w:val="6"/>
  </w:num>
  <w:num w:numId="8" w16cid:durableId="820661177">
    <w:abstractNumId w:val="34"/>
  </w:num>
  <w:num w:numId="9" w16cid:durableId="1573197485">
    <w:abstractNumId w:val="19"/>
  </w:num>
  <w:num w:numId="10" w16cid:durableId="618336979">
    <w:abstractNumId w:val="15"/>
  </w:num>
  <w:num w:numId="11" w16cid:durableId="583537106">
    <w:abstractNumId w:val="4"/>
  </w:num>
  <w:num w:numId="12" w16cid:durableId="349644169">
    <w:abstractNumId w:val="11"/>
  </w:num>
  <w:num w:numId="13" w16cid:durableId="355155804">
    <w:abstractNumId w:val="9"/>
  </w:num>
  <w:num w:numId="14" w16cid:durableId="698051435">
    <w:abstractNumId w:val="21"/>
  </w:num>
  <w:num w:numId="15" w16cid:durableId="1864781108">
    <w:abstractNumId w:val="2"/>
  </w:num>
  <w:num w:numId="16" w16cid:durableId="605423983">
    <w:abstractNumId w:val="20"/>
  </w:num>
  <w:num w:numId="17" w16cid:durableId="1941838629">
    <w:abstractNumId w:val="33"/>
  </w:num>
  <w:num w:numId="18" w16cid:durableId="878322711">
    <w:abstractNumId w:val="32"/>
  </w:num>
  <w:num w:numId="19" w16cid:durableId="509830327">
    <w:abstractNumId w:val="8"/>
  </w:num>
  <w:num w:numId="20" w16cid:durableId="1782529428">
    <w:abstractNumId w:val="14"/>
  </w:num>
  <w:num w:numId="21" w16cid:durableId="20056815">
    <w:abstractNumId w:val="29"/>
  </w:num>
  <w:num w:numId="22" w16cid:durableId="504713221">
    <w:abstractNumId w:val="17"/>
  </w:num>
  <w:num w:numId="23" w16cid:durableId="750933444">
    <w:abstractNumId w:val="3"/>
  </w:num>
  <w:num w:numId="24" w16cid:durableId="1215964442">
    <w:abstractNumId w:val="25"/>
  </w:num>
  <w:num w:numId="25" w16cid:durableId="1227691449">
    <w:abstractNumId w:val="30"/>
  </w:num>
  <w:num w:numId="26" w16cid:durableId="272980696">
    <w:abstractNumId w:val="22"/>
  </w:num>
  <w:num w:numId="27" w16cid:durableId="1774281748">
    <w:abstractNumId w:val="28"/>
  </w:num>
  <w:num w:numId="28" w16cid:durableId="801272035">
    <w:abstractNumId w:val="24"/>
  </w:num>
  <w:num w:numId="29" w16cid:durableId="688456231">
    <w:abstractNumId w:val="31"/>
  </w:num>
  <w:num w:numId="30" w16cid:durableId="18152928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87429162">
    <w:abstractNumId w:val="23"/>
  </w:num>
  <w:num w:numId="32" w16cid:durableId="1947736588">
    <w:abstractNumId w:val="18"/>
  </w:num>
  <w:num w:numId="33" w16cid:durableId="1757243192">
    <w:abstractNumId w:val="7"/>
  </w:num>
  <w:num w:numId="34" w16cid:durableId="1891841009">
    <w:abstractNumId w:val="16"/>
  </w:num>
  <w:num w:numId="35" w16cid:durableId="114915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A66"/>
    <w:rsid w:val="00000077"/>
    <w:rsid w:val="00001944"/>
    <w:rsid w:val="00003E20"/>
    <w:rsid w:val="00006BAB"/>
    <w:rsid w:val="00013668"/>
    <w:rsid w:val="00017330"/>
    <w:rsid w:val="000350E1"/>
    <w:rsid w:val="00035FB9"/>
    <w:rsid w:val="00037015"/>
    <w:rsid w:val="000407CE"/>
    <w:rsid w:val="0006013D"/>
    <w:rsid w:val="00067E78"/>
    <w:rsid w:val="00072157"/>
    <w:rsid w:val="000726FE"/>
    <w:rsid w:val="00084A35"/>
    <w:rsid w:val="00093252"/>
    <w:rsid w:val="000A0761"/>
    <w:rsid w:val="000A0A90"/>
    <w:rsid w:val="000A0D5A"/>
    <w:rsid w:val="000A4409"/>
    <w:rsid w:val="000B3EE4"/>
    <w:rsid w:val="000D3BE6"/>
    <w:rsid w:val="000D47DF"/>
    <w:rsid w:val="000E29B6"/>
    <w:rsid w:val="000E7B1B"/>
    <w:rsid w:val="000F0044"/>
    <w:rsid w:val="000F521F"/>
    <w:rsid w:val="000F57BE"/>
    <w:rsid w:val="000F5B68"/>
    <w:rsid w:val="000F75E5"/>
    <w:rsid w:val="000F7B97"/>
    <w:rsid w:val="00102FF0"/>
    <w:rsid w:val="00105309"/>
    <w:rsid w:val="001122F0"/>
    <w:rsid w:val="00121E9F"/>
    <w:rsid w:val="0012398F"/>
    <w:rsid w:val="00125B0E"/>
    <w:rsid w:val="00130283"/>
    <w:rsid w:val="001313B8"/>
    <w:rsid w:val="0013297F"/>
    <w:rsid w:val="001346F3"/>
    <w:rsid w:val="00136E43"/>
    <w:rsid w:val="00142267"/>
    <w:rsid w:val="00147AC3"/>
    <w:rsid w:val="00151BA5"/>
    <w:rsid w:val="00155E0F"/>
    <w:rsid w:val="00162307"/>
    <w:rsid w:val="001754F6"/>
    <w:rsid w:val="0017595A"/>
    <w:rsid w:val="001828B0"/>
    <w:rsid w:val="00183092"/>
    <w:rsid w:val="00183E98"/>
    <w:rsid w:val="00184947"/>
    <w:rsid w:val="001856E4"/>
    <w:rsid w:val="001925E8"/>
    <w:rsid w:val="001A0830"/>
    <w:rsid w:val="001B71AD"/>
    <w:rsid w:val="001C42CB"/>
    <w:rsid w:val="001C7639"/>
    <w:rsid w:val="001D67A1"/>
    <w:rsid w:val="001E57AC"/>
    <w:rsid w:val="001E6F9C"/>
    <w:rsid w:val="001F3A91"/>
    <w:rsid w:val="001F7F88"/>
    <w:rsid w:val="002011B1"/>
    <w:rsid w:val="0020654A"/>
    <w:rsid w:val="00207967"/>
    <w:rsid w:val="002105DF"/>
    <w:rsid w:val="002128E2"/>
    <w:rsid w:val="00214B40"/>
    <w:rsid w:val="00217AAF"/>
    <w:rsid w:val="002254C6"/>
    <w:rsid w:val="002314D8"/>
    <w:rsid w:val="00232BD5"/>
    <w:rsid w:val="002425EC"/>
    <w:rsid w:val="00243E21"/>
    <w:rsid w:val="00246087"/>
    <w:rsid w:val="00250088"/>
    <w:rsid w:val="002503A8"/>
    <w:rsid w:val="00250405"/>
    <w:rsid w:val="00250CD3"/>
    <w:rsid w:val="00251AF8"/>
    <w:rsid w:val="00252F67"/>
    <w:rsid w:val="00255AE3"/>
    <w:rsid w:val="0025718B"/>
    <w:rsid w:val="00264D4D"/>
    <w:rsid w:val="00265967"/>
    <w:rsid w:val="0027007C"/>
    <w:rsid w:val="002762D4"/>
    <w:rsid w:val="00286AFF"/>
    <w:rsid w:val="002946FE"/>
    <w:rsid w:val="00294848"/>
    <w:rsid w:val="002A032A"/>
    <w:rsid w:val="002B112D"/>
    <w:rsid w:val="002C2A64"/>
    <w:rsid w:val="002C434C"/>
    <w:rsid w:val="002D560C"/>
    <w:rsid w:val="002D6FCE"/>
    <w:rsid w:val="002E4427"/>
    <w:rsid w:val="002E6521"/>
    <w:rsid w:val="002F18D9"/>
    <w:rsid w:val="0030677E"/>
    <w:rsid w:val="00307194"/>
    <w:rsid w:val="00312A8D"/>
    <w:rsid w:val="00327C60"/>
    <w:rsid w:val="003303A8"/>
    <w:rsid w:val="003511FC"/>
    <w:rsid w:val="0035572C"/>
    <w:rsid w:val="00364A02"/>
    <w:rsid w:val="0036518B"/>
    <w:rsid w:val="00374CB3"/>
    <w:rsid w:val="0038765A"/>
    <w:rsid w:val="00387EAD"/>
    <w:rsid w:val="003A0EB9"/>
    <w:rsid w:val="003C3950"/>
    <w:rsid w:val="003D609F"/>
    <w:rsid w:val="003E271D"/>
    <w:rsid w:val="003E6751"/>
    <w:rsid w:val="003E6E14"/>
    <w:rsid w:val="003F783B"/>
    <w:rsid w:val="003F7E94"/>
    <w:rsid w:val="00400C0F"/>
    <w:rsid w:val="00402077"/>
    <w:rsid w:val="004037F8"/>
    <w:rsid w:val="00406B67"/>
    <w:rsid w:val="00422920"/>
    <w:rsid w:val="004262D8"/>
    <w:rsid w:val="00427A3C"/>
    <w:rsid w:val="00430029"/>
    <w:rsid w:val="00432226"/>
    <w:rsid w:val="00433E52"/>
    <w:rsid w:val="00435411"/>
    <w:rsid w:val="00443E39"/>
    <w:rsid w:val="00447844"/>
    <w:rsid w:val="00450437"/>
    <w:rsid w:val="00451483"/>
    <w:rsid w:val="00460D02"/>
    <w:rsid w:val="00476518"/>
    <w:rsid w:val="004828CE"/>
    <w:rsid w:val="00482C88"/>
    <w:rsid w:val="0048324A"/>
    <w:rsid w:val="004836A3"/>
    <w:rsid w:val="004912FF"/>
    <w:rsid w:val="00493374"/>
    <w:rsid w:val="00494C88"/>
    <w:rsid w:val="004A5395"/>
    <w:rsid w:val="004B352D"/>
    <w:rsid w:val="004C1B39"/>
    <w:rsid w:val="004C697F"/>
    <w:rsid w:val="004D095F"/>
    <w:rsid w:val="004D31CF"/>
    <w:rsid w:val="004D5193"/>
    <w:rsid w:val="004E363D"/>
    <w:rsid w:val="004E73F1"/>
    <w:rsid w:val="004F1D54"/>
    <w:rsid w:val="004F589F"/>
    <w:rsid w:val="005031CF"/>
    <w:rsid w:val="005031D1"/>
    <w:rsid w:val="005104ED"/>
    <w:rsid w:val="00511A0C"/>
    <w:rsid w:val="00512BC4"/>
    <w:rsid w:val="00520CA9"/>
    <w:rsid w:val="00520CC9"/>
    <w:rsid w:val="00521034"/>
    <w:rsid w:val="0052155F"/>
    <w:rsid w:val="00521806"/>
    <w:rsid w:val="005274A3"/>
    <w:rsid w:val="005365B2"/>
    <w:rsid w:val="0054616F"/>
    <w:rsid w:val="00546F8D"/>
    <w:rsid w:val="0055026C"/>
    <w:rsid w:val="00551C39"/>
    <w:rsid w:val="00555399"/>
    <w:rsid w:val="005559FF"/>
    <w:rsid w:val="0055641F"/>
    <w:rsid w:val="00563660"/>
    <w:rsid w:val="005714F1"/>
    <w:rsid w:val="00571B71"/>
    <w:rsid w:val="00571D7E"/>
    <w:rsid w:val="005724D1"/>
    <w:rsid w:val="00590CD9"/>
    <w:rsid w:val="005929F0"/>
    <w:rsid w:val="005A2785"/>
    <w:rsid w:val="005A66AA"/>
    <w:rsid w:val="005A7BF0"/>
    <w:rsid w:val="005B432F"/>
    <w:rsid w:val="005C4901"/>
    <w:rsid w:val="005D6E62"/>
    <w:rsid w:val="005E3F44"/>
    <w:rsid w:val="005E5DBC"/>
    <w:rsid w:val="005E77C2"/>
    <w:rsid w:val="006021B4"/>
    <w:rsid w:val="00605A25"/>
    <w:rsid w:val="0061060D"/>
    <w:rsid w:val="006109E6"/>
    <w:rsid w:val="00615930"/>
    <w:rsid w:val="00617409"/>
    <w:rsid w:val="00622BEC"/>
    <w:rsid w:val="00624590"/>
    <w:rsid w:val="006336A6"/>
    <w:rsid w:val="00636A61"/>
    <w:rsid w:val="00637387"/>
    <w:rsid w:val="00644583"/>
    <w:rsid w:val="00644D4D"/>
    <w:rsid w:val="006578DF"/>
    <w:rsid w:val="00660A66"/>
    <w:rsid w:val="00666A4F"/>
    <w:rsid w:val="0067147C"/>
    <w:rsid w:val="006811C4"/>
    <w:rsid w:val="00681348"/>
    <w:rsid w:val="00681FC7"/>
    <w:rsid w:val="0068746F"/>
    <w:rsid w:val="006913E4"/>
    <w:rsid w:val="00694912"/>
    <w:rsid w:val="006B161F"/>
    <w:rsid w:val="006B3CB6"/>
    <w:rsid w:val="006C0116"/>
    <w:rsid w:val="006C3F25"/>
    <w:rsid w:val="006C5CC4"/>
    <w:rsid w:val="006D12C0"/>
    <w:rsid w:val="006D676E"/>
    <w:rsid w:val="006E3FB0"/>
    <w:rsid w:val="006E5C40"/>
    <w:rsid w:val="006F30E4"/>
    <w:rsid w:val="006F6D11"/>
    <w:rsid w:val="006F73D5"/>
    <w:rsid w:val="00704662"/>
    <w:rsid w:val="00705419"/>
    <w:rsid w:val="00707DC7"/>
    <w:rsid w:val="00724C31"/>
    <w:rsid w:val="00736411"/>
    <w:rsid w:val="00743197"/>
    <w:rsid w:val="00745D58"/>
    <w:rsid w:val="00745F9C"/>
    <w:rsid w:val="007470FB"/>
    <w:rsid w:val="00751C4C"/>
    <w:rsid w:val="00752F28"/>
    <w:rsid w:val="0075357D"/>
    <w:rsid w:val="00765988"/>
    <w:rsid w:val="00774A81"/>
    <w:rsid w:val="00775AE6"/>
    <w:rsid w:val="00781A30"/>
    <w:rsid w:val="007907AF"/>
    <w:rsid w:val="00792B42"/>
    <w:rsid w:val="00793930"/>
    <w:rsid w:val="007946CE"/>
    <w:rsid w:val="007956A2"/>
    <w:rsid w:val="007A0AF4"/>
    <w:rsid w:val="007A0DAB"/>
    <w:rsid w:val="007A2E07"/>
    <w:rsid w:val="007A38AD"/>
    <w:rsid w:val="007A3DC2"/>
    <w:rsid w:val="007A469C"/>
    <w:rsid w:val="007A7867"/>
    <w:rsid w:val="007B606C"/>
    <w:rsid w:val="007D7ED4"/>
    <w:rsid w:val="007F29A7"/>
    <w:rsid w:val="007F2B9D"/>
    <w:rsid w:val="007F4E6C"/>
    <w:rsid w:val="007F4FCC"/>
    <w:rsid w:val="007F5290"/>
    <w:rsid w:val="0080092A"/>
    <w:rsid w:val="0080499B"/>
    <w:rsid w:val="00805EE6"/>
    <w:rsid w:val="0081340E"/>
    <w:rsid w:val="00816DA8"/>
    <w:rsid w:val="00821220"/>
    <w:rsid w:val="00822032"/>
    <w:rsid w:val="00822358"/>
    <w:rsid w:val="008272AA"/>
    <w:rsid w:val="00827760"/>
    <w:rsid w:val="00831A18"/>
    <w:rsid w:val="0083745A"/>
    <w:rsid w:val="00852066"/>
    <w:rsid w:val="0085668C"/>
    <w:rsid w:val="00857B84"/>
    <w:rsid w:val="00857FFD"/>
    <w:rsid w:val="00863352"/>
    <w:rsid w:val="00865D2C"/>
    <w:rsid w:val="008675CA"/>
    <w:rsid w:val="008806F0"/>
    <w:rsid w:val="00880E51"/>
    <w:rsid w:val="00887CDE"/>
    <w:rsid w:val="008913CF"/>
    <w:rsid w:val="008921B1"/>
    <w:rsid w:val="00893A46"/>
    <w:rsid w:val="00893FEC"/>
    <w:rsid w:val="00895C76"/>
    <w:rsid w:val="008A1CAE"/>
    <w:rsid w:val="008A33FC"/>
    <w:rsid w:val="008A40E5"/>
    <w:rsid w:val="008A6052"/>
    <w:rsid w:val="008A75F5"/>
    <w:rsid w:val="008A78AA"/>
    <w:rsid w:val="008B4459"/>
    <w:rsid w:val="008B44F4"/>
    <w:rsid w:val="008B7696"/>
    <w:rsid w:val="008C2853"/>
    <w:rsid w:val="008C2E19"/>
    <w:rsid w:val="008C2F80"/>
    <w:rsid w:val="008C6124"/>
    <w:rsid w:val="008D1118"/>
    <w:rsid w:val="008D42E1"/>
    <w:rsid w:val="008D43E0"/>
    <w:rsid w:val="008D4A6E"/>
    <w:rsid w:val="008E022D"/>
    <w:rsid w:val="008F2BF1"/>
    <w:rsid w:val="00902D1C"/>
    <w:rsid w:val="009164B3"/>
    <w:rsid w:val="00922960"/>
    <w:rsid w:val="0093079B"/>
    <w:rsid w:val="0093137F"/>
    <w:rsid w:val="0093225F"/>
    <w:rsid w:val="00940A8B"/>
    <w:rsid w:val="00940A98"/>
    <w:rsid w:val="00952367"/>
    <w:rsid w:val="009578AE"/>
    <w:rsid w:val="00961047"/>
    <w:rsid w:val="00973F20"/>
    <w:rsid w:val="009809C3"/>
    <w:rsid w:val="0098684B"/>
    <w:rsid w:val="0099200D"/>
    <w:rsid w:val="00993834"/>
    <w:rsid w:val="009A4FCF"/>
    <w:rsid w:val="009B1FAF"/>
    <w:rsid w:val="009B4B06"/>
    <w:rsid w:val="009B64A1"/>
    <w:rsid w:val="009C134B"/>
    <w:rsid w:val="009C23AA"/>
    <w:rsid w:val="009C332F"/>
    <w:rsid w:val="009C7A9E"/>
    <w:rsid w:val="009D0C94"/>
    <w:rsid w:val="009D3683"/>
    <w:rsid w:val="009D6423"/>
    <w:rsid w:val="009D7C36"/>
    <w:rsid w:val="009E2BF6"/>
    <w:rsid w:val="009E6CCE"/>
    <w:rsid w:val="009F1663"/>
    <w:rsid w:val="009F22D5"/>
    <w:rsid w:val="00A015B3"/>
    <w:rsid w:val="00A05892"/>
    <w:rsid w:val="00A119A2"/>
    <w:rsid w:val="00A16E80"/>
    <w:rsid w:val="00A203C0"/>
    <w:rsid w:val="00A222DB"/>
    <w:rsid w:val="00A231AB"/>
    <w:rsid w:val="00A243C2"/>
    <w:rsid w:val="00A250FF"/>
    <w:rsid w:val="00A372EC"/>
    <w:rsid w:val="00A37453"/>
    <w:rsid w:val="00A4261B"/>
    <w:rsid w:val="00A443F6"/>
    <w:rsid w:val="00A44C74"/>
    <w:rsid w:val="00A542FD"/>
    <w:rsid w:val="00A62D1C"/>
    <w:rsid w:val="00A6559F"/>
    <w:rsid w:val="00A664DC"/>
    <w:rsid w:val="00A66786"/>
    <w:rsid w:val="00A7076D"/>
    <w:rsid w:val="00A730C7"/>
    <w:rsid w:val="00A96179"/>
    <w:rsid w:val="00AB0B5F"/>
    <w:rsid w:val="00AB3240"/>
    <w:rsid w:val="00AB6537"/>
    <w:rsid w:val="00AE2571"/>
    <w:rsid w:val="00AE4EC2"/>
    <w:rsid w:val="00AE6478"/>
    <w:rsid w:val="00AF77D5"/>
    <w:rsid w:val="00B21DF0"/>
    <w:rsid w:val="00B235B8"/>
    <w:rsid w:val="00B27FE4"/>
    <w:rsid w:val="00B3010C"/>
    <w:rsid w:val="00B478E1"/>
    <w:rsid w:val="00B57981"/>
    <w:rsid w:val="00B611A9"/>
    <w:rsid w:val="00B66A2B"/>
    <w:rsid w:val="00B8039F"/>
    <w:rsid w:val="00B82695"/>
    <w:rsid w:val="00B87FAF"/>
    <w:rsid w:val="00BA0261"/>
    <w:rsid w:val="00BA3DFB"/>
    <w:rsid w:val="00BB01D4"/>
    <w:rsid w:val="00BB443B"/>
    <w:rsid w:val="00BB485C"/>
    <w:rsid w:val="00BC1598"/>
    <w:rsid w:val="00BC1B55"/>
    <w:rsid w:val="00BD069B"/>
    <w:rsid w:val="00BE0E82"/>
    <w:rsid w:val="00C07BF8"/>
    <w:rsid w:val="00C10285"/>
    <w:rsid w:val="00C12EA4"/>
    <w:rsid w:val="00C12FE6"/>
    <w:rsid w:val="00C17535"/>
    <w:rsid w:val="00C20025"/>
    <w:rsid w:val="00C21D8B"/>
    <w:rsid w:val="00C22266"/>
    <w:rsid w:val="00C22F6E"/>
    <w:rsid w:val="00C31F30"/>
    <w:rsid w:val="00C334E5"/>
    <w:rsid w:val="00C35E0F"/>
    <w:rsid w:val="00C453FE"/>
    <w:rsid w:val="00C5458A"/>
    <w:rsid w:val="00C62424"/>
    <w:rsid w:val="00C70C9B"/>
    <w:rsid w:val="00C7128A"/>
    <w:rsid w:val="00C858B2"/>
    <w:rsid w:val="00C85EA0"/>
    <w:rsid w:val="00C871D9"/>
    <w:rsid w:val="00C90095"/>
    <w:rsid w:val="00C91440"/>
    <w:rsid w:val="00C93121"/>
    <w:rsid w:val="00C94981"/>
    <w:rsid w:val="00CA4312"/>
    <w:rsid w:val="00CB526B"/>
    <w:rsid w:val="00CD3B28"/>
    <w:rsid w:val="00CE03AD"/>
    <w:rsid w:val="00CE2C37"/>
    <w:rsid w:val="00CE5863"/>
    <w:rsid w:val="00CE59C4"/>
    <w:rsid w:val="00CE59E7"/>
    <w:rsid w:val="00CF1A16"/>
    <w:rsid w:val="00CF37F7"/>
    <w:rsid w:val="00CF596B"/>
    <w:rsid w:val="00CF69D1"/>
    <w:rsid w:val="00CF7CE4"/>
    <w:rsid w:val="00D00CE5"/>
    <w:rsid w:val="00D04E82"/>
    <w:rsid w:val="00D07195"/>
    <w:rsid w:val="00D14036"/>
    <w:rsid w:val="00D16C78"/>
    <w:rsid w:val="00D172EA"/>
    <w:rsid w:val="00D1787B"/>
    <w:rsid w:val="00D17D72"/>
    <w:rsid w:val="00D22EFB"/>
    <w:rsid w:val="00D37D44"/>
    <w:rsid w:val="00D468C4"/>
    <w:rsid w:val="00D52B84"/>
    <w:rsid w:val="00D54077"/>
    <w:rsid w:val="00D56352"/>
    <w:rsid w:val="00D56853"/>
    <w:rsid w:val="00D62BC2"/>
    <w:rsid w:val="00D64C09"/>
    <w:rsid w:val="00D70D68"/>
    <w:rsid w:val="00D70D6E"/>
    <w:rsid w:val="00D73951"/>
    <w:rsid w:val="00D76AC6"/>
    <w:rsid w:val="00D81ADA"/>
    <w:rsid w:val="00D82A61"/>
    <w:rsid w:val="00D833F8"/>
    <w:rsid w:val="00D86DDB"/>
    <w:rsid w:val="00D915B5"/>
    <w:rsid w:val="00D9223C"/>
    <w:rsid w:val="00D9378F"/>
    <w:rsid w:val="00D95381"/>
    <w:rsid w:val="00D96A3C"/>
    <w:rsid w:val="00DA4572"/>
    <w:rsid w:val="00DB1048"/>
    <w:rsid w:val="00DB729C"/>
    <w:rsid w:val="00DC0374"/>
    <w:rsid w:val="00DC10B5"/>
    <w:rsid w:val="00DC4255"/>
    <w:rsid w:val="00DD2233"/>
    <w:rsid w:val="00DD4A49"/>
    <w:rsid w:val="00DD4F4A"/>
    <w:rsid w:val="00DD68EA"/>
    <w:rsid w:val="00DE3E98"/>
    <w:rsid w:val="00DE4177"/>
    <w:rsid w:val="00DF3AC8"/>
    <w:rsid w:val="00DF51C7"/>
    <w:rsid w:val="00E01E49"/>
    <w:rsid w:val="00E1511B"/>
    <w:rsid w:val="00E20C34"/>
    <w:rsid w:val="00E21C8C"/>
    <w:rsid w:val="00E24CAA"/>
    <w:rsid w:val="00E30C7E"/>
    <w:rsid w:val="00E32771"/>
    <w:rsid w:val="00E46E0F"/>
    <w:rsid w:val="00E47BD0"/>
    <w:rsid w:val="00E5238B"/>
    <w:rsid w:val="00E57E29"/>
    <w:rsid w:val="00E60CBA"/>
    <w:rsid w:val="00E8376A"/>
    <w:rsid w:val="00E96105"/>
    <w:rsid w:val="00E96B7A"/>
    <w:rsid w:val="00EA6BDD"/>
    <w:rsid w:val="00EA6E91"/>
    <w:rsid w:val="00EB2649"/>
    <w:rsid w:val="00EB3201"/>
    <w:rsid w:val="00EB4A98"/>
    <w:rsid w:val="00EB6581"/>
    <w:rsid w:val="00EB6CC3"/>
    <w:rsid w:val="00EB7CBA"/>
    <w:rsid w:val="00EC5984"/>
    <w:rsid w:val="00ED5900"/>
    <w:rsid w:val="00EE2ACE"/>
    <w:rsid w:val="00EE4ABE"/>
    <w:rsid w:val="00EE7125"/>
    <w:rsid w:val="00F0278A"/>
    <w:rsid w:val="00F219B5"/>
    <w:rsid w:val="00F340F6"/>
    <w:rsid w:val="00F357E8"/>
    <w:rsid w:val="00F54770"/>
    <w:rsid w:val="00F5630F"/>
    <w:rsid w:val="00F57ED1"/>
    <w:rsid w:val="00F6693F"/>
    <w:rsid w:val="00F67B01"/>
    <w:rsid w:val="00F747C1"/>
    <w:rsid w:val="00F757EC"/>
    <w:rsid w:val="00F81694"/>
    <w:rsid w:val="00F83A80"/>
    <w:rsid w:val="00F85468"/>
    <w:rsid w:val="00F872A7"/>
    <w:rsid w:val="00F900F0"/>
    <w:rsid w:val="00F90A4C"/>
    <w:rsid w:val="00F93247"/>
    <w:rsid w:val="00F95E47"/>
    <w:rsid w:val="00FA31AF"/>
    <w:rsid w:val="00FA358C"/>
    <w:rsid w:val="00FA75F0"/>
    <w:rsid w:val="00FB4E4A"/>
    <w:rsid w:val="00FC4136"/>
    <w:rsid w:val="00FC5009"/>
    <w:rsid w:val="00FD35C5"/>
    <w:rsid w:val="00FD7315"/>
    <w:rsid w:val="00FE6080"/>
    <w:rsid w:val="00FE6E54"/>
    <w:rsid w:val="00FF0148"/>
    <w:rsid w:val="00FF14E8"/>
    <w:rsid w:val="00FF5109"/>
    <w:rsid w:val="00FF6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2D904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4136"/>
    <w:rPr>
      <w:sz w:val="24"/>
    </w:rPr>
  </w:style>
  <w:style w:type="paragraph" w:styleId="Ttulo1">
    <w:name w:val="heading 1"/>
    <w:basedOn w:val="Normal"/>
    <w:next w:val="Normal"/>
    <w:qFormat/>
    <w:rsid w:val="00FC4136"/>
    <w:pPr>
      <w:keepNext/>
      <w:spacing w:after="120"/>
      <w:jc w:val="center"/>
      <w:outlineLvl w:val="0"/>
    </w:pPr>
    <w:rPr>
      <w:rFonts w:ascii="Arial" w:hAnsi="Arial"/>
      <w:b/>
      <w:sz w:val="22"/>
      <w:u w:val="single"/>
    </w:rPr>
  </w:style>
  <w:style w:type="paragraph" w:styleId="Ttulo2">
    <w:name w:val="heading 2"/>
    <w:basedOn w:val="Normal"/>
    <w:next w:val="Normal"/>
    <w:qFormat/>
    <w:rsid w:val="00FC4136"/>
    <w:pPr>
      <w:keepNext/>
      <w:spacing w:after="120"/>
      <w:ind w:firstLine="1985"/>
      <w:jc w:val="center"/>
      <w:outlineLvl w:val="1"/>
    </w:pPr>
    <w:rPr>
      <w:rFonts w:ascii="Arial" w:hAnsi="Arial"/>
      <w:b/>
      <w:sz w:val="20"/>
    </w:rPr>
  </w:style>
  <w:style w:type="paragraph" w:styleId="Ttulo3">
    <w:name w:val="heading 3"/>
    <w:basedOn w:val="Normal"/>
    <w:next w:val="Normal"/>
    <w:qFormat/>
    <w:rsid w:val="00FC4136"/>
    <w:pPr>
      <w:keepNext/>
      <w:outlineLvl w:val="2"/>
    </w:pPr>
    <w:rPr>
      <w:rFonts w:ascii="Arial" w:hAnsi="Arial"/>
      <w:b/>
      <w:sz w:val="20"/>
    </w:rPr>
  </w:style>
  <w:style w:type="paragraph" w:styleId="Ttulo4">
    <w:name w:val="heading 4"/>
    <w:basedOn w:val="Normal"/>
    <w:next w:val="Normal"/>
    <w:qFormat/>
    <w:rsid w:val="00FC4136"/>
    <w:pPr>
      <w:keepNext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FC4136"/>
    <w:pPr>
      <w:keepNext/>
      <w:jc w:val="both"/>
      <w:outlineLvl w:val="4"/>
    </w:pPr>
    <w:rPr>
      <w:b/>
      <w:sz w:val="22"/>
    </w:rPr>
  </w:style>
  <w:style w:type="paragraph" w:styleId="Ttulo6">
    <w:name w:val="heading 6"/>
    <w:basedOn w:val="Normal"/>
    <w:next w:val="Normal"/>
    <w:qFormat/>
    <w:rsid w:val="00FC4136"/>
    <w:pPr>
      <w:keepNext/>
      <w:jc w:val="center"/>
      <w:outlineLvl w:val="5"/>
    </w:pPr>
    <w:rPr>
      <w:rFonts w:ascii="Arial" w:hAnsi="Arial"/>
      <w:sz w:val="22"/>
      <w:u w:val="single"/>
    </w:rPr>
  </w:style>
  <w:style w:type="paragraph" w:styleId="Ttulo7">
    <w:name w:val="heading 7"/>
    <w:basedOn w:val="Normal"/>
    <w:next w:val="Normal"/>
    <w:qFormat/>
    <w:rsid w:val="00FC4136"/>
    <w:pPr>
      <w:spacing w:before="240" w:after="60"/>
      <w:outlineLvl w:val="6"/>
    </w:pPr>
    <w:rPr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FC4136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C4136"/>
    <w:pPr>
      <w:tabs>
        <w:tab w:val="center" w:pos="4419"/>
        <w:tab w:val="right" w:pos="8838"/>
      </w:tabs>
    </w:pPr>
    <w:rPr>
      <w:sz w:val="20"/>
    </w:rPr>
  </w:style>
  <w:style w:type="paragraph" w:styleId="Recuodecorpodetexto2">
    <w:name w:val="Body Text Indent 2"/>
    <w:basedOn w:val="Normal"/>
    <w:rsid w:val="00FC4136"/>
    <w:pPr>
      <w:spacing w:after="120"/>
      <w:ind w:left="3261" w:hanging="1134"/>
    </w:pPr>
    <w:rPr>
      <w:rFonts w:ascii="Arial" w:hAnsi="Arial"/>
      <w:sz w:val="22"/>
    </w:rPr>
  </w:style>
  <w:style w:type="paragraph" w:styleId="Corpodetexto">
    <w:name w:val="Body Text"/>
    <w:basedOn w:val="Normal"/>
    <w:rsid w:val="00FC4136"/>
    <w:pPr>
      <w:tabs>
        <w:tab w:val="left" w:pos="0"/>
      </w:tabs>
      <w:spacing w:before="240"/>
      <w:jc w:val="both"/>
    </w:pPr>
    <w:rPr>
      <w:rFonts w:ascii="Arial" w:hAnsi="Arial"/>
      <w:sz w:val="22"/>
    </w:rPr>
  </w:style>
  <w:style w:type="character" w:styleId="Nmerodepgina">
    <w:name w:val="page number"/>
    <w:basedOn w:val="Fontepargpadro"/>
    <w:rsid w:val="00FC4136"/>
  </w:style>
  <w:style w:type="paragraph" w:styleId="Corpodetexto2">
    <w:name w:val="Body Text 2"/>
    <w:basedOn w:val="Normal"/>
    <w:rsid w:val="00FC4136"/>
    <w:pPr>
      <w:jc w:val="both"/>
    </w:pPr>
  </w:style>
  <w:style w:type="paragraph" w:styleId="Recuodecorpodetexto">
    <w:name w:val="Body Text Indent"/>
    <w:basedOn w:val="Normal"/>
    <w:rsid w:val="00FC4136"/>
    <w:pPr>
      <w:ind w:firstLine="708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rsid w:val="00FC4136"/>
    <w:pPr>
      <w:ind w:firstLine="851"/>
      <w:jc w:val="both"/>
    </w:pPr>
    <w:rPr>
      <w:rFonts w:ascii="Arial" w:hAnsi="Arial"/>
      <w:sz w:val="22"/>
    </w:rPr>
  </w:style>
  <w:style w:type="paragraph" w:styleId="Ttulo">
    <w:name w:val="Title"/>
    <w:basedOn w:val="Normal"/>
    <w:qFormat/>
    <w:rsid w:val="00FC4136"/>
    <w:pPr>
      <w:jc w:val="center"/>
    </w:pPr>
    <w:rPr>
      <w:b/>
      <w:sz w:val="32"/>
      <w:u w:val="single"/>
    </w:rPr>
  </w:style>
  <w:style w:type="paragraph" w:styleId="Textodebalo">
    <w:name w:val="Balloon Text"/>
    <w:basedOn w:val="Normal"/>
    <w:semiHidden/>
    <w:rsid w:val="004F1D5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04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qFormat/>
    <w:rsid w:val="004037F8"/>
    <w:rPr>
      <w:b/>
      <w:bCs/>
    </w:rPr>
  </w:style>
  <w:style w:type="character" w:styleId="Hyperlink">
    <w:name w:val="Hyperlink"/>
    <w:rsid w:val="004037F8"/>
    <w:rPr>
      <w:color w:val="0000FF"/>
      <w:u w:val="single"/>
    </w:rPr>
  </w:style>
  <w:style w:type="character" w:customStyle="1" w:styleId="Corpodetexto21Char">
    <w:name w:val="Corpo de texto 21 Char"/>
    <w:link w:val="Corpodetexto21"/>
    <w:locked/>
    <w:rsid w:val="00427A3C"/>
    <w:rPr>
      <w:rFonts w:ascii="Arial" w:hAnsi="Arial"/>
      <w:smallCaps/>
      <w:szCs w:val="24"/>
      <w:lang w:eastAsia="ar-SA"/>
    </w:rPr>
  </w:style>
  <w:style w:type="paragraph" w:customStyle="1" w:styleId="Corpodetexto21">
    <w:name w:val="Corpo de texto 21"/>
    <w:basedOn w:val="Normal"/>
    <w:link w:val="Corpodetexto21Char"/>
    <w:rsid w:val="00427A3C"/>
    <w:pPr>
      <w:suppressAutoHyphens/>
      <w:jc w:val="both"/>
    </w:pPr>
    <w:rPr>
      <w:rFonts w:ascii="Arial" w:hAnsi="Arial"/>
      <w:smallCaps/>
      <w:sz w:val="20"/>
      <w:szCs w:val="24"/>
      <w:lang w:eastAsia="ar-SA"/>
    </w:rPr>
  </w:style>
  <w:style w:type="paragraph" w:customStyle="1" w:styleId="WW-Textosimples">
    <w:name w:val="WW-Texto simples"/>
    <w:basedOn w:val="Normal"/>
    <w:rsid w:val="00427A3C"/>
    <w:pPr>
      <w:suppressAutoHyphens/>
    </w:pPr>
    <w:rPr>
      <w:rFonts w:ascii="Courier New" w:hAnsi="Courier New"/>
      <w:sz w:val="20"/>
      <w:lang w:eastAsia="ar-SA"/>
    </w:rPr>
  </w:style>
  <w:style w:type="paragraph" w:customStyle="1" w:styleId="WW-Padro1">
    <w:name w:val="WW-Padrão1"/>
    <w:rsid w:val="00217AAF"/>
    <w:pPr>
      <w:suppressAutoHyphens/>
    </w:pPr>
    <w:rPr>
      <w:sz w:val="24"/>
      <w:lang w:eastAsia="ar-SA"/>
    </w:rPr>
  </w:style>
  <w:style w:type="paragraph" w:customStyle="1" w:styleId="TextosemFormatao1">
    <w:name w:val="Texto sem Formatação1"/>
    <w:basedOn w:val="Normal"/>
    <w:rsid w:val="00217AAF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</w:rPr>
  </w:style>
  <w:style w:type="paragraph" w:customStyle="1" w:styleId="p0">
    <w:name w:val="p0"/>
    <w:basedOn w:val="Normal"/>
    <w:rsid w:val="00217AAF"/>
    <w:pPr>
      <w:widowControl w:val="0"/>
      <w:tabs>
        <w:tab w:val="left" w:pos="720"/>
      </w:tabs>
      <w:spacing w:line="240" w:lineRule="atLeast"/>
      <w:jc w:val="both"/>
    </w:pPr>
    <w:rPr>
      <w:snapToGrid w:val="0"/>
    </w:rPr>
  </w:style>
  <w:style w:type="paragraph" w:customStyle="1" w:styleId="p33">
    <w:name w:val="p33"/>
    <w:basedOn w:val="Normal"/>
    <w:rsid w:val="00217AAF"/>
    <w:pPr>
      <w:widowControl w:val="0"/>
      <w:spacing w:line="260" w:lineRule="atLeast"/>
    </w:pPr>
    <w:rPr>
      <w:snapToGrid w:val="0"/>
    </w:rPr>
  </w:style>
  <w:style w:type="character" w:customStyle="1" w:styleId="fontedados">
    <w:name w:val="fontedados"/>
    <w:rsid w:val="00217AAF"/>
  </w:style>
  <w:style w:type="character" w:customStyle="1" w:styleId="CabealhoChar">
    <w:name w:val="Cabeçalho Char"/>
    <w:link w:val="Cabealho"/>
    <w:uiPriority w:val="99"/>
    <w:rsid w:val="00217AAF"/>
  </w:style>
  <w:style w:type="paragraph" w:customStyle="1" w:styleId="Recuodecorpodetexto21">
    <w:name w:val="Recuo de corpo de texto 21"/>
    <w:basedOn w:val="Normal"/>
    <w:rsid w:val="00217AAF"/>
    <w:pPr>
      <w:suppressAutoHyphens/>
      <w:ind w:firstLine="1418"/>
      <w:jc w:val="both"/>
    </w:pPr>
    <w:rPr>
      <w:rFonts w:ascii="Arial" w:hAnsi="Arial" w:cs="Arial"/>
      <w:color w:val="000000"/>
      <w:sz w:val="20"/>
      <w:szCs w:val="24"/>
      <w:lang w:eastAsia="ar-SA"/>
    </w:rPr>
  </w:style>
  <w:style w:type="paragraph" w:customStyle="1" w:styleId="Contedodatabela">
    <w:name w:val="Conteúdo da tabela"/>
    <w:basedOn w:val="Corpodetexto"/>
    <w:rsid w:val="00FB4E4A"/>
    <w:pPr>
      <w:suppressLineNumbers/>
      <w:tabs>
        <w:tab w:val="clear" w:pos="0"/>
      </w:tabs>
      <w:suppressAutoHyphens/>
      <w:spacing w:before="0" w:after="120"/>
      <w:jc w:val="left"/>
    </w:pPr>
    <w:rPr>
      <w:rFonts w:ascii="Times New Roman" w:hAnsi="Times New Roman"/>
      <w:sz w:val="24"/>
    </w:rPr>
  </w:style>
  <w:style w:type="paragraph" w:styleId="SemEspaamento">
    <w:name w:val="No Spacing"/>
    <w:qFormat/>
    <w:rsid w:val="008A6052"/>
    <w:rPr>
      <w:sz w:val="24"/>
      <w:szCs w:val="24"/>
    </w:rPr>
  </w:style>
  <w:style w:type="paragraph" w:customStyle="1" w:styleId="xl29">
    <w:name w:val="xl29"/>
    <w:basedOn w:val="Normal"/>
    <w:rsid w:val="00EE712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Cs w:val="24"/>
    </w:rPr>
  </w:style>
  <w:style w:type="character" w:customStyle="1" w:styleId="apple-converted-space">
    <w:name w:val="apple-converted-space"/>
    <w:rsid w:val="0055026C"/>
  </w:style>
  <w:style w:type="paragraph" w:styleId="PargrafodaLista">
    <w:name w:val="List Paragraph"/>
    <w:basedOn w:val="Normal"/>
    <w:uiPriority w:val="34"/>
    <w:qFormat/>
    <w:rsid w:val="00615930"/>
    <w:pPr>
      <w:spacing w:after="160" w:line="360" w:lineRule="auto"/>
      <w:ind w:left="720" w:firstLine="709"/>
      <w:contextualSpacing/>
      <w:jc w:val="both"/>
    </w:pPr>
    <w:rPr>
      <w:rFonts w:eastAsia="Calibri"/>
      <w:szCs w:val="22"/>
      <w:lang w:eastAsia="en-US"/>
    </w:rPr>
  </w:style>
  <w:style w:type="paragraph" w:customStyle="1" w:styleId="WW-Recuodecorpodetexto2">
    <w:name w:val="WW-Recuo de corpo de texto 2"/>
    <w:basedOn w:val="Normal"/>
    <w:rsid w:val="004E363D"/>
    <w:pPr>
      <w:suppressAutoHyphens/>
      <w:ind w:left="1843"/>
      <w:jc w:val="both"/>
    </w:pPr>
    <w:rPr>
      <w:rFonts w:ascii="Arial" w:hAnsi="Arial"/>
      <w:sz w:val="28"/>
    </w:rPr>
  </w:style>
  <w:style w:type="character" w:customStyle="1" w:styleId="RodapChar">
    <w:name w:val="Rodapé Char"/>
    <w:basedOn w:val="Fontepargpadro"/>
    <w:link w:val="Rodap"/>
    <w:uiPriority w:val="99"/>
    <w:rsid w:val="002079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90DEC-614F-48B4-9087-11AC94687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QUARTO ADITIVO PEDROLO</Template>
  <TotalTime>29</TotalTime>
  <Pages>1</Pages>
  <Words>313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Links>
    <vt:vector size="6" baseType="variant">
      <vt:variant>
        <vt:i4>7536735</vt:i4>
      </vt:variant>
      <vt:variant>
        <vt:i4>3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</dc:creator>
  <cp:lastModifiedBy>Usuário</cp:lastModifiedBy>
  <cp:revision>3</cp:revision>
  <cp:lastPrinted>2021-07-29T12:38:00Z</cp:lastPrinted>
  <dcterms:created xsi:type="dcterms:W3CDTF">2024-07-31T12:45:00Z</dcterms:created>
  <dcterms:modified xsi:type="dcterms:W3CDTF">2024-07-31T13:12:00Z</dcterms:modified>
</cp:coreProperties>
</file>