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3C" w:rsidRDefault="001E1D1A" w:rsidP="00023B3C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ADITIVO 0</w:t>
      </w:r>
      <w:r w:rsidR="00D11488">
        <w:rPr>
          <w:rFonts w:ascii="Arial" w:hAnsi="Arial" w:cs="Arial"/>
          <w:sz w:val="22"/>
          <w:szCs w:val="22"/>
        </w:rPr>
        <w:t>2</w:t>
      </w:r>
      <w:r w:rsidRPr="0068716D">
        <w:rPr>
          <w:rFonts w:ascii="Arial" w:hAnsi="Arial" w:cs="Arial"/>
          <w:sz w:val="22"/>
          <w:szCs w:val="22"/>
        </w:rPr>
        <w:t xml:space="preserve"> AO </w:t>
      </w:r>
      <w:r w:rsidR="00023B3C" w:rsidRPr="0068716D">
        <w:rPr>
          <w:rFonts w:ascii="Arial" w:hAnsi="Arial" w:cs="Arial"/>
          <w:sz w:val="22"/>
          <w:szCs w:val="22"/>
        </w:rPr>
        <w:t>CONTRATO</w:t>
      </w:r>
      <w:r w:rsidR="00C22B6C" w:rsidRPr="0068716D">
        <w:rPr>
          <w:rFonts w:ascii="Arial" w:hAnsi="Arial" w:cs="Arial"/>
          <w:sz w:val="22"/>
          <w:szCs w:val="22"/>
        </w:rPr>
        <w:t xml:space="preserve"> DE PRESTAÇÃO DE SERVIÇOS</w:t>
      </w:r>
      <w:r w:rsidR="00023B3C" w:rsidRPr="0068716D">
        <w:rPr>
          <w:rFonts w:ascii="Arial" w:hAnsi="Arial" w:cs="Arial"/>
          <w:sz w:val="22"/>
          <w:szCs w:val="22"/>
        </w:rPr>
        <w:t xml:space="preserve"> Nº</w:t>
      </w:r>
      <w:r w:rsidR="004051CB" w:rsidRPr="0068716D">
        <w:rPr>
          <w:rFonts w:ascii="Arial" w:hAnsi="Arial" w:cs="Arial"/>
          <w:sz w:val="22"/>
          <w:szCs w:val="22"/>
        </w:rPr>
        <w:t xml:space="preserve"> </w:t>
      </w:r>
      <w:r w:rsidR="00491F2B" w:rsidRPr="0068716D">
        <w:rPr>
          <w:rFonts w:ascii="Arial" w:hAnsi="Arial" w:cs="Arial"/>
          <w:sz w:val="22"/>
          <w:szCs w:val="22"/>
        </w:rPr>
        <w:t>41</w:t>
      </w:r>
      <w:r w:rsidR="00023B3C" w:rsidRPr="0068716D">
        <w:rPr>
          <w:rFonts w:ascii="Arial" w:hAnsi="Arial" w:cs="Arial"/>
          <w:sz w:val="22"/>
          <w:szCs w:val="22"/>
        </w:rPr>
        <w:t>/2020</w:t>
      </w:r>
      <w:r w:rsidR="00C22B6C" w:rsidRPr="0068716D">
        <w:rPr>
          <w:rFonts w:ascii="Arial" w:hAnsi="Arial" w:cs="Arial"/>
          <w:sz w:val="22"/>
          <w:szCs w:val="22"/>
        </w:rPr>
        <w:t>.</w:t>
      </w:r>
    </w:p>
    <w:p w:rsidR="0068716D" w:rsidRPr="0068716D" w:rsidRDefault="0068716D" w:rsidP="00023B3C">
      <w:pPr>
        <w:jc w:val="center"/>
        <w:rPr>
          <w:rFonts w:ascii="Arial" w:hAnsi="Arial" w:cs="Arial"/>
          <w:sz w:val="22"/>
          <w:szCs w:val="22"/>
        </w:rPr>
      </w:pPr>
    </w:p>
    <w:p w:rsidR="00C22B6C" w:rsidRPr="0068716D" w:rsidRDefault="00C22B6C" w:rsidP="00023B3C">
      <w:pPr>
        <w:jc w:val="center"/>
        <w:rPr>
          <w:rFonts w:ascii="Arial" w:hAnsi="Arial" w:cs="Arial"/>
          <w:sz w:val="22"/>
          <w:szCs w:val="22"/>
        </w:rPr>
      </w:pPr>
    </w:p>
    <w:p w:rsidR="00023B3C" w:rsidRPr="0068716D" w:rsidRDefault="00023B3C" w:rsidP="00C22B6C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O MUNICÍPIO DE ERNESTINA/RS, Pessoa Jurídica de Direito Público Interno, inscrito no CNPJ nº</w:t>
      </w:r>
      <w:r w:rsidR="001E1D1A" w:rsidRPr="0068716D">
        <w:rPr>
          <w:rFonts w:ascii="Arial" w:hAnsi="Arial" w:cs="Arial"/>
          <w:sz w:val="22"/>
          <w:szCs w:val="22"/>
        </w:rPr>
        <w:t xml:space="preserve"> </w:t>
      </w:r>
      <w:r w:rsidRPr="0068716D">
        <w:rPr>
          <w:rFonts w:ascii="Arial" w:hAnsi="Arial" w:cs="Arial"/>
          <w:sz w:val="22"/>
          <w:szCs w:val="22"/>
        </w:rPr>
        <w:t>92406180/0001-24, com sede na Rua Julio dos Santos, número</w:t>
      </w:r>
      <w:r w:rsidR="00677A7C" w:rsidRPr="0068716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8716D">
        <w:rPr>
          <w:rFonts w:ascii="Arial" w:hAnsi="Arial" w:cs="Arial"/>
          <w:sz w:val="22"/>
          <w:szCs w:val="22"/>
        </w:rPr>
        <w:t>2021 ,</w:t>
      </w:r>
      <w:proofErr w:type="gramEnd"/>
      <w:r w:rsidRPr="0068716D">
        <w:rPr>
          <w:rFonts w:ascii="Arial" w:hAnsi="Arial" w:cs="Arial"/>
          <w:sz w:val="22"/>
          <w:szCs w:val="22"/>
        </w:rPr>
        <w:t xml:space="preserve"> Centro, CEP</w:t>
      </w:r>
      <w:r w:rsidR="00677A7C" w:rsidRPr="0068716D">
        <w:rPr>
          <w:rFonts w:ascii="Arial" w:hAnsi="Arial" w:cs="Arial"/>
          <w:sz w:val="22"/>
          <w:szCs w:val="22"/>
        </w:rPr>
        <w:t xml:space="preserve"> </w:t>
      </w:r>
      <w:r w:rsidRPr="0068716D">
        <w:rPr>
          <w:rFonts w:ascii="Arial" w:hAnsi="Arial" w:cs="Arial"/>
          <w:sz w:val="22"/>
          <w:szCs w:val="22"/>
        </w:rPr>
        <w:t>99140-000 , nesta cidade, neste ato representado pelo Prefeito</w:t>
      </w:r>
      <w:r w:rsidR="001E1D1A" w:rsidRPr="0068716D">
        <w:rPr>
          <w:rFonts w:ascii="Arial" w:hAnsi="Arial" w:cs="Arial"/>
          <w:sz w:val="22"/>
          <w:szCs w:val="22"/>
        </w:rPr>
        <w:t xml:space="preserve"> Municipal</w:t>
      </w:r>
      <w:r w:rsidRPr="0068716D">
        <w:rPr>
          <w:rFonts w:ascii="Arial" w:hAnsi="Arial" w:cs="Arial"/>
          <w:sz w:val="22"/>
          <w:szCs w:val="22"/>
        </w:rPr>
        <w:t xml:space="preserve">, Sr. </w:t>
      </w:r>
      <w:r w:rsidR="001E1D1A" w:rsidRPr="0068716D">
        <w:rPr>
          <w:rFonts w:ascii="Arial" w:hAnsi="Arial" w:cs="Arial"/>
          <w:sz w:val="22"/>
          <w:szCs w:val="22"/>
        </w:rPr>
        <w:t xml:space="preserve">RENATO BECKER, </w:t>
      </w:r>
      <w:r w:rsidR="001E1D1A" w:rsidRPr="0068716D">
        <w:rPr>
          <w:rFonts w:ascii="Arial" w:hAnsi="Arial" w:cs="Arial"/>
          <w:bCs/>
          <w:sz w:val="22"/>
          <w:szCs w:val="22"/>
        </w:rPr>
        <w:t xml:space="preserve">brasileiro, casado, ID-7018350535 e CPF-393.376.850-00, residente e domiciliado na rua José </w:t>
      </w:r>
      <w:proofErr w:type="spellStart"/>
      <w:r w:rsidR="001E1D1A" w:rsidRPr="0068716D">
        <w:rPr>
          <w:rFonts w:ascii="Arial" w:hAnsi="Arial" w:cs="Arial"/>
          <w:bCs/>
          <w:sz w:val="22"/>
          <w:szCs w:val="22"/>
        </w:rPr>
        <w:t>Bettin</w:t>
      </w:r>
      <w:proofErr w:type="spellEnd"/>
      <w:r w:rsidR="001E1D1A" w:rsidRPr="0068716D">
        <w:rPr>
          <w:rFonts w:ascii="Arial" w:hAnsi="Arial" w:cs="Arial"/>
          <w:bCs/>
          <w:sz w:val="22"/>
          <w:szCs w:val="22"/>
        </w:rPr>
        <w:t>, nº 041, na cidade de Ernestina/RS,</w:t>
      </w:r>
      <w:r w:rsidRPr="0068716D">
        <w:rPr>
          <w:rFonts w:ascii="Arial" w:hAnsi="Arial" w:cs="Arial"/>
          <w:sz w:val="22"/>
          <w:szCs w:val="22"/>
        </w:rPr>
        <w:t xml:space="preserve">, doravante denominado simplesmente CONTRATANTE e, de outro lado, a empresa </w:t>
      </w:r>
      <w:r w:rsidR="00BE4B9D" w:rsidRPr="0068716D">
        <w:rPr>
          <w:rFonts w:ascii="Arial" w:hAnsi="Arial" w:cs="Arial"/>
          <w:sz w:val="22"/>
          <w:szCs w:val="22"/>
        </w:rPr>
        <w:t xml:space="preserve">casa Lar </w:t>
      </w:r>
      <w:r w:rsidRPr="0068716D">
        <w:rPr>
          <w:rFonts w:ascii="Arial" w:hAnsi="Arial" w:cs="Arial"/>
          <w:sz w:val="22"/>
          <w:szCs w:val="22"/>
        </w:rPr>
        <w:t xml:space="preserve">JOVENS ANJOS CENTRO TERAPEUTICO LTDA, inscrita no CNPJ Nº 24.447.828/0001-96 com sede na Rua Benedito Pinto,303,Vila Carmem, no município de Passo Fundo/RS, CEP 99072-155, telefone (54) 3312-8363, e-mail residencialangels@gmail.com, neste ato representada pela proprietária, Sra. Simone da Silva </w:t>
      </w:r>
      <w:proofErr w:type="spellStart"/>
      <w:r w:rsidRPr="0068716D">
        <w:rPr>
          <w:rFonts w:ascii="Arial" w:hAnsi="Arial" w:cs="Arial"/>
          <w:sz w:val="22"/>
          <w:szCs w:val="22"/>
        </w:rPr>
        <w:t>Juvenaci</w:t>
      </w:r>
      <w:proofErr w:type="spellEnd"/>
      <w:r w:rsidRPr="0068716D">
        <w:rPr>
          <w:rFonts w:ascii="Arial" w:hAnsi="Arial" w:cs="Arial"/>
          <w:sz w:val="22"/>
          <w:szCs w:val="22"/>
        </w:rPr>
        <w:t xml:space="preserve">, e inscrita no CPF nº 945.088.360-20, doravante denominada simplesmente CONTRATADA, </w:t>
      </w:r>
      <w:r w:rsidR="001E1D1A" w:rsidRPr="0068716D">
        <w:rPr>
          <w:rFonts w:ascii="Arial" w:hAnsi="Arial" w:cs="Arial"/>
          <w:sz w:val="22"/>
          <w:szCs w:val="22"/>
        </w:rPr>
        <w:t xml:space="preserve">firmam o presente Termo Aditivo de </w:t>
      </w:r>
      <w:r w:rsidRPr="0068716D">
        <w:rPr>
          <w:rFonts w:ascii="Arial" w:hAnsi="Arial" w:cs="Arial"/>
          <w:sz w:val="22"/>
          <w:szCs w:val="22"/>
        </w:rPr>
        <w:t>contrato de prestação de serviços,</w:t>
      </w:r>
      <w:r w:rsidR="00C22B6C" w:rsidRPr="0068716D">
        <w:rPr>
          <w:rFonts w:ascii="Arial" w:hAnsi="Arial" w:cs="Arial"/>
          <w:sz w:val="22"/>
          <w:szCs w:val="22"/>
        </w:rPr>
        <w:t xml:space="preserve"> de acordo com processo de Inexigibilidade de Licitação nº 03/2020,</w:t>
      </w:r>
      <w:r w:rsidRPr="0068716D">
        <w:rPr>
          <w:rFonts w:ascii="Arial" w:hAnsi="Arial" w:cs="Arial"/>
          <w:sz w:val="22"/>
          <w:szCs w:val="22"/>
        </w:rPr>
        <w:t xml:space="preserve"> que se regerá pelas seguintes cláusulas e condições:</w:t>
      </w:r>
    </w:p>
    <w:p w:rsidR="00677A7C" w:rsidRPr="0068716D" w:rsidRDefault="00677A7C" w:rsidP="00023B3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1E1D1A" w:rsidRPr="0068716D" w:rsidRDefault="001E1D1A" w:rsidP="007F5B69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1.</w:t>
      </w:r>
    </w:p>
    <w:p w:rsidR="001E1D1A" w:rsidRPr="0068716D" w:rsidRDefault="001E1D1A" w:rsidP="001E1D1A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  <w:t xml:space="preserve">De acordo com a cláusula sexta do contrato original, fica prorrogado por mais 12(doze) meses </w:t>
      </w:r>
      <w:r w:rsidR="0068716D">
        <w:rPr>
          <w:rFonts w:ascii="Arial" w:hAnsi="Arial" w:cs="Arial"/>
          <w:sz w:val="22"/>
          <w:szCs w:val="22"/>
        </w:rPr>
        <w:t>a contar</w:t>
      </w:r>
      <w:r w:rsidRPr="0068716D">
        <w:rPr>
          <w:rFonts w:ascii="Arial" w:hAnsi="Arial" w:cs="Arial"/>
          <w:sz w:val="22"/>
          <w:szCs w:val="22"/>
        </w:rPr>
        <w:t xml:space="preserve"> de </w:t>
      </w:r>
      <w:r w:rsidR="0068716D" w:rsidRPr="0068716D">
        <w:rPr>
          <w:rFonts w:ascii="Arial" w:hAnsi="Arial" w:cs="Arial"/>
          <w:sz w:val="22"/>
          <w:szCs w:val="22"/>
        </w:rPr>
        <w:t>1</w:t>
      </w:r>
      <w:r w:rsidRPr="0068716D">
        <w:rPr>
          <w:rFonts w:ascii="Arial" w:hAnsi="Arial" w:cs="Arial"/>
          <w:sz w:val="22"/>
          <w:szCs w:val="22"/>
        </w:rPr>
        <w:t>1.0</w:t>
      </w:r>
      <w:r w:rsidR="0068716D" w:rsidRPr="0068716D">
        <w:rPr>
          <w:rFonts w:ascii="Arial" w:hAnsi="Arial" w:cs="Arial"/>
          <w:sz w:val="22"/>
          <w:szCs w:val="22"/>
        </w:rPr>
        <w:t>5</w:t>
      </w:r>
      <w:r w:rsidRPr="0068716D">
        <w:rPr>
          <w:rFonts w:ascii="Arial" w:hAnsi="Arial" w:cs="Arial"/>
          <w:sz w:val="22"/>
          <w:szCs w:val="22"/>
        </w:rPr>
        <w:t>.202</w:t>
      </w:r>
      <w:r w:rsidR="007F5B69">
        <w:rPr>
          <w:rFonts w:ascii="Arial" w:hAnsi="Arial" w:cs="Arial"/>
          <w:sz w:val="22"/>
          <w:szCs w:val="22"/>
        </w:rPr>
        <w:t>2</w:t>
      </w:r>
      <w:r w:rsidRPr="0068716D">
        <w:rPr>
          <w:rFonts w:ascii="Arial" w:hAnsi="Arial" w:cs="Arial"/>
          <w:sz w:val="22"/>
          <w:szCs w:val="22"/>
        </w:rPr>
        <w:t xml:space="preserve"> à </w:t>
      </w:r>
      <w:r w:rsidR="0068716D" w:rsidRPr="0068716D">
        <w:rPr>
          <w:rFonts w:ascii="Arial" w:hAnsi="Arial" w:cs="Arial"/>
          <w:sz w:val="22"/>
          <w:szCs w:val="22"/>
        </w:rPr>
        <w:t>10</w:t>
      </w:r>
      <w:r w:rsidRPr="0068716D">
        <w:rPr>
          <w:rFonts w:ascii="Arial" w:hAnsi="Arial" w:cs="Arial"/>
          <w:sz w:val="22"/>
          <w:szCs w:val="22"/>
        </w:rPr>
        <w:t>.05.202</w:t>
      </w:r>
      <w:r w:rsidR="007F5B69">
        <w:rPr>
          <w:rFonts w:ascii="Arial" w:hAnsi="Arial" w:cs="Arial"/>
          <w:sz w:val="22"/>
          <w:szCs w:val="22"/>
        </w:rPr>
        <w:t>3</w:t>
      </w:r>
      <w:r w:rsidRPr="0068716D">
        <w:rPr>
          <w:rFonts w:ascii="Arial" w:hAnsi="Arial" w:cs="Arial"/>
          <w:sz w:val="22"/>
          <w:szCs w:val="22"/>
        </w:rPr>
        <w:t xml:space="preserve">. </w:t>
      </w:r>
    </w:p>
    <w:p w:rsidR="001E1D1A" w:rsidRDefault="001E1D1A" w:rsidP="001E1D1A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  <w:t>2.</w:t>
      </w:r>
    </w:p>
    <w:p w:rsidR="006323E6" w:rsidRPr="0068716D" w:rsidRDefault="006323E6" w:rsidP="001E1D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Fica reajustado o valor</w:t>
      </w:r>
      <w:r w:rsidR="00CF6AA4">
        <w:rPr>
          <w:rFonts w:ascii="Arial" w:hAnsi="Arial" w:cs="Arial"/>
          <w:sz w:val="22"/>
          <w:szCs w:val="22"/>
        </w:rPr>
        <w:t xml:space="preserve"> mensal </w:t>
      </w:r>
      <w:r>
        <w:rPr>
          <w:rFonts w:ascii="Arial" w:hAnsi="Arial" w:cs="Arial"/>
          <w:sz w:val="22"/>
          <w:szCs w:val="22"/>
        </w:rPr>
        <w:t xml:space="preserve">pelo índice do </w:t>
      </w:r>
      <w:proofErr w:type="gramStart"/>
      <w:r>
        <w:rPr>
          <w:rFonts w:ascii="Arial" w:hAnsi="Arial" w:cs="Arial"/>
          <w:sz w:val="22"/>
          <w:szCs w:val="22"/>
        </w:rPr>
        <w:t>IPCA(</w:t>
      </w:r>
      <w:proofErr w:type="gramEnd"/>
      <w:r>
        <w:rPr>
          <w:rFonts w:ascii="Arial" w:hAnsi="Arial" w:cs="Arial"/>
          <w:sz w:val="22"/>
          <w:szCs w:val="22"/>
        </w:rPr>
        <w:t>IBGE)</w:t>
      </w:r>
      <w:r w:rsidR="00CF6AA4">
        <w:rPr>
          <w:rFonts w:ascii="Arial" w:hAnsi="Arial" w:cs="Arial"/>
          <w:sz w:val="22"/>
          <w:szCs w:val="22"/>
        </w:rPr>
        <w:t xml:space="preserve"> o percentual de 11,299320% passando a ser  R$ 9.744,26 mensalmente.</w:t>
      </w:r>
    </w:p>
    <w:p w:rsidR="00CF6AA4" w:rsidRDefault="001E1D1A" w:rsidP="001E1D1A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="00CF6AA4">
        <w:rPr>
          <w:rFonts w:ascii="Arial" w:hAnsi="Arial" w:cs="Arial"/>
          <w:sz w:val="22"/>
          <w:szCs w:val="22"/>
        </w:rPr>
        <w:t>3.</w:t>
      </w:r>
    </w:p>
    <w:p w:rsidR="001E1D1A" w:rsidRPr="0068716D" w:rsidRDefault="001E1D1A" w:rsidP="00CF6AA4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Permanecem inalteradas todas as demais cláusulas não abrangidas ou atingidas pelo presente instrumento.</w:t>
      </w:r>
    </w:p>
    <w:p w:rsidR="001E1D1A" w:rsidRPr="0068716D" w:rsidRDefault="001E1D1A" w:rsidP="001E1D1A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="00CF6AA4">
        <w:rPr>
          <w:rFonts w:ascii="Arial" w:hAnsi="Arial" w:cs="Arial"/>
          <w:sz w:val="22"/>
          <w:szCs w:val="22"/>
        </w:rPr>
        <w:t>4</w:t>
      </w:r>
      <w:r w:rsidRPr="0068716D">
        <w:rPr>
          <w:rFonts w:ascii="Arial" w:hAnsi="Arial" w:cs="Arial"/>
          <w:sz w:val="22"/>
          <w:szCs w:val="22"/>
        </w:rPr>
        <w:t>.</w:t>
      </w:r>
    </w:p>
    <w:p w:rsidR="001E1D1A" w:rsidRPr="0068716D" w:rsidRDefault="001E1D1A" w:rsidP="001E1D1A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 xml:space="preserve"> </w:t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  <w:t>E por estarem assim justos e contratados, firmam o presente instrumento em duas vias de igual conteúdo e forma.</w:t>
      </w:r>
    </w:p>
    <w:p w:rsidR="001E1D1A" w:rsidRPr="0068716D" w:rsidRDefault="001E1D1A" w:rsidP="001E1D1A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</w:p>
    <w:p w:rsidR="001E1D1A" w:rsidRPr="0068716D" w:rsidRDefault="001E1D1A" w:rsidP="001E1D1A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</w:r>
      <w:r w:rsidRPr="0068716D">
        <w:rPr>
          <w:rFonts w:ascii="Arial" w:hAnsi="Arial" w:cs="Arial"/>
          <w:sz w:val="22"/>
          <w:szCs w:val="22"/>
        </w:rPr>
        <w:tab/>
        <w:t xml:space="preserve">Ernestina, </w:t>
      </w:r>
      <w:r w:rsidR="0068716D" w:rsidRPr="0068716D">
        <w:rPr>
          <w:rFonts w:ascii="Arial" w:hAnsi="Arial" w:cs="Arial"/>
          <w:sz w:val="22"/>
          <w:szCs w:val="22"/>
        </w:rPr>
        <w:t>0</w:t>
      </w:r>
      <w:r w:rsidR="007F5B69">
        <w:rPr>
          <w:rFonts w:ascii="Arial" w:hAnsi="Arial" w:cs="Arial"/>
          <w:sz w:val="22"/>
          <w:szCs w:val="22"/>
        </w:rPr>
        <w:t>5</w:t>
      </w:r>
      <w:r w:rsidRPr="0068716D">
        <w:rPr>
          <w:rFonts w:ascii="Arial" w:hAnsi="Arial" w:cs="Arial"/>
          <w:sz w:val="22"/>
          <w:szCs w:val="22"/>
        </w:rPr>
        <w:t xml:space="preserve"> de maio de 202</w:t>
      </w:r>
      <w:r w:rsidR="007F5B69">
        <w:rPr>
          <w:rFonts w:ascii="Arial" w:hAnsi="Arial" w:cs="Arial"/>
          <w:sz w:val="22"/>
          <w:szCs w:val="22"/>
        </w:rPr>
        <w:t>2</w:t>
      </w:r>
      <w:r w:rsidRPr="0068716D">
        <w:rPr>
          <w:rFonts w:ascii="Arial" w:hAnsi="Arial" w:cs="Arial"/>
          <w:sz w:val="22"/>
          <w:szCs w:val="22"/>
        </w:rPr>
        <w:t>.</w:t>
      </w:r>
    </w:p>
    <w:p w:rsidR="001E1D1A" w:rsidRPr="0068716D" w:rsidRDefault="001E1D1A" w:rsidP="001E1D1A">
      <w:pPr>
        <w:jc w:val="both"/>
        <w:rPr>
          <w:rFonts w:ascii="Arial" w:hAnsi="Arial" w:cs="Arial"/>
          <w:sz w:val="22"/>
          <w:szCs w:val="22"/>
        </w:rPr>
      </w:pPr>
    </w:p>
    <w:p w:rsidR="001E1D1A" w:rsidRPr="0068716D" w:rsidRDefault="001E1D1A" w:rsidP="001E1D1A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____________________</w:t>
      </w:r>
    </w:p>
    <w:p w:rsidR="001E1D1A" w:rsidRPr="0068716D" w:rsidRDefault="001E1D1A" w:rsidP="001E1D1A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RENATO BECKER</w:t>
      </w:r>
    </w:p>
    <w:p w:rsidR="001E1D1A" w:rsidRPr="0068716D" w:rsidRDefault="001E1D1A" w:rsidP="001E1D1A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Contratante</w:t>
      </w:r>
    </w:p>
    <w:p w:rsidR="001E1D1A" w:rsidRPr="0068716D" w:rsidRDefault="001E1D1A" w:rsidP="00023B3C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4C60D4" w:rsidRPr="0068716D" w:rsidRDefault="004C60D4" w:rsidP="00023B3C">
      <w:pPr>
        <w:jc w:val="center"/>
        <w:rPr>
          <w:rFonts w:ascii="Arial" w:hAnsi="Arial" w:cs="Arial"/>
          <w:sz w:val="22"/>
          <w:szCs w:val="22"/>
        </w:rPr>
      </w:pPr>
    </w:p>
    <w:p w:rsidR="00023B3C" w:rsidRPr="0068716D" w:rsidRDefault="004C60D4" w:rsidP="00023B3C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_______________________</w:t>
      </w:r>
    </w:p>
    <w:p w:rsidR="00023B3C" w:rsidRPr="0068716D" w:rsidRDefault="00023B3C" w:rsidP="00023B3C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SIMONE JUVENACI</w:t>
      </w:r>
    </w:p>
    <w:p w:rsidR="00023B3C" w:rsidRPr="0068716D" w:rsidRDefault="00023B3C" w:rsidP="00023B3C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8716D">
        <w:rPr>
          <w:rFonts w:ascii="Arial" w:hAnsi="Arial" w:cs="Arial"/>
          <w:sz w:val="22"/>
          <w:szCs w:val="22"/>
        </w:rPr>
        <w:t>Residencial Jovens</w:t>
      </w:r>
      <w:proofErr w:type="gramEnd"/>
      <w:r w:rsidRPr="0068716D">
        <w:rPr>
          <w:rFonts w:ascii="Arial" w:hAnsi="Arial" w:cs="Arial"/>
          <w:sz w:val="22"/>
          <w:szCs w:val="22"/>
        </w:rPr>
        <w:t xml:space="preserve"> Anjos Centro Terapêutico</w:t>
      </w:r>
    </w:p>
    <w:p w:rsidR="004C60D4" w:rsidRPr="0068716D" w:rsidRDefault="004C60D4" w:rsidP="00023B3C">
      <w:pPr>
        <w:jc w:val="center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Responsável legal</w:t>
      </w:r>
    </w:p>
    <w:p w:rsidR="004C60D4" w:rsidRPr="0068716D" w:rsidRDefault="004C60D4" w:rsidP="00023B3C">
      <w:pPr>
        <w:jc w:val="center"/>
        <w:rPr>
          <w:rFonts w:ascii="Arial" w:hAnsi="Arial" w:cs="Arial"/>
          <w:sz w:val="22"/>
          <w:szCs w:val="22"/>
        </w:rPr>
      </w:pPr>
    </w:p>
    <w:p w:rsidR="00023B3C" w:rsidRPr="0068716D" w:rsidRDefault="00023B3C" w:rsidP="00023B3C">
      <w:pPr>
        <w:jc w:val="both"/>
        <w:rPr>
          <w:rFonts w:ascii="Arial" w:hAnsi="Arial" w:cs="Arial"/>
          <w:sz w:val="22"/>
          <w:szCs w:val="22"/>
        </w:rPr>
      </w:pPr>
    </w:p>
    <w:p w:rsidR="00023B3C" w:rsidRPr="0068716D" w:rsidRDefault="00023B3C" w:rsidP="00023B3C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Testemunhas:</w:t>
      </w:r>
    </w:p>
    <w:p w:rsidR="004C60D4" w:rsidRPr="0068716D" w:rsidRDefault="004C60D4" w:rsidP="00023B3C">
      <w:pPr>
        <w:jc w:val="both"/>
        <w:rPr>
          <w:rFonts w:ascii="Arial" w:hAnsi="Arial" w:cs="Arial"/>
          <w:sz w:val="22"/>
          <w:szCs w:val="22"/>
        </w:rPr>
      </w:pPr>
    </w:p>
    <w:p w:rsidR="00023B3C" w:rsidRPr="0068716D" w:rsidRDefault="00023B3C" w:rsidP="00023B3C">
      <w:pPr>
        <w:jc w:val="both"/>
        <w:rPr>
          <w:rFonts w:ascii="Arial" w:hAnsi="Arial" w:cs="Arial"/>
          <w:sz w:val="22"/>
          <w:szCs w:val="22"/>
        </w:rPr>
      </w:pPr>
      <w:r w:rsidRPr="0068716D">
        <w:rPr>
          <w:rFonts w:ascii="Arial" w:hAnsi="Arial" w:cs="Arial"/>
          <w:sz w:val="22"/>
          <w:szCs w:val="22"/>
        </w:rPr>
        <w:t>________________________________</w:t>
      </w:r>
    </w:p>
    <w:p w:rsidR="004C60D4" w:rsidRPr="0068716D" w:rsidRDefault="004C60D4" w:rsidP="00023B3C">
      <w:pPr>
        <w:jc w:val="both"/>
        <w:rPr>
          <w:rFonts w:ascii="Arial" w:hAnsi="Arial" w:cs="Arial"/>
          <w:sz w:val="22"/>
          <w:szCs w:val="22"/>
        </w:rPr>
      </w:pPr>
    </w:p>
    <w:p w:rsidR="004C60D4" w:rsidRPr="0068716D" w:rsidRDefault="004C60D4" w:rsidP="00023B3C">
      <w:pPr>
        <w:jc w:val="both"/>
        <w:rPr>
          <w:rFonts w:ascii="Arial" w:hAnsi="Arial" w:cs="Arial"/>
          <w:sz w:val="22"/>
          <w:szCs w:val="22"/>
        </w:rPr>
      </w:pPr>
    </w:p>
    <w:p w:rsidR="00023B3C" w:rsidRPr="0068716D" w:rsidRDefault="00023B3C" w:rsidP="00023B3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8716D">
        <w:rPr>
          <w:rFonts w:ascii="Arial" w:hAnsi="Arial" w:cs="Arial"/>
          <w:sz w:val="22"/>
          <w:szCs w:val="22"/>
        </w:rPr>
        <w:t>________________________________</w:t>
      </w:r>
    </w:p>
    <w:sectPr w:rsidR="00023B3C" w:rsidRPr="0068716D" w:rsidSect="0014112B">
      <w:headerReference w:type="default" r:id="rId9"/>
      <w:footerReference w:type="even" r:id="rId10"/>
      <w:footerReference w:type="default" r:id="rId11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3E6" w:rsidRDefault="006323E6">
      <w:r>
        <w:separator/>
      </w:r>
    </w:p>
  </w:endnote>
  <w:endnote w:type="continuationSeparator" w:id="0">
    <w:p w:rsidR="006323E6" w:rsidRDefault="00632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3E6" w:rsidRDefault="006323E6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</w:p>
  <w:p w:rsidR="006323E6" w:rsidRDefault="006323E6" w:rsidP="00355D8E">
    <w:pPr>
      <w:pStyle w:val="Rodap"/>
    </w:pPr>
    <w:r>
      <w:rPr>
        <w:noProof/>
      </w:rPr>
      <w:drawing>
        <wp:inline distT="0" distB="0" distL="0" distR="0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23E6" w:rsidRPr="0014112B" w:rsidRDefault="006323E6" w:rsidP="00355D8E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3E6" w:rsidRDefault="006323E6">
      <w:r>
        <w:separator/>
      </w:r>
    </w:p>
  </w:footnote>
  <w:footnote w:type="continuationSeparator" w:id="0">
    <w:p w:rsidR="006323E6" w:rsidRDefault="00632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E6" w:rsidRDefault="006323E6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>
          <wp:extent cx="6477000" cy="695325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23B3C"/>
    <w:rsid w:val="00023CF0"/>
    <w:rsid w:val="0004259C"/>
    <w:rsid w:val="000455E5"/>
    <w:rsid w:val="00052AF1"/>
    <w:rsid w:val="00055650"/>
    <w:rsid w:val="00065AE2"/>
    <w:rsid w:val="00065FF0"/>
    <w:rsid w:val="00082EB8"/>
    <w:rsid w:val="000842D5"/>
    <w:rsid w:val="000844AC"/>
    <w:rsid w:val="000B17A7"/>
    <w:rsid w:val="000B1BE7"/>
    <w:rsid w:val="000B2FD2"/>
    <w:rsid w:val="000C3B3E"/>
    <w:rsid w:val="000D18BD"/>
    <w:rsid w:val="000D1D1D"/>
    <w:rsid w:val="000D3B78"/>
    <w:rsid w:val="000D7D76"/>
    <w:rsid w:val="000E38E7"/>
    <w:rsid w:val="000F02F6"/>
    <w:rsid w:val="00100313"/>
    <w:rsid w:val="001012DE"/>
    <w:rsid w:val="00116BDC"/>
    <w:rsid w:val="001321E9"/>
    <w:rsid w:val="0014112B"/>
    <w:rsid w:val="00143496"/>
    <w:rsid w:val="001560E6"/>
    <w:rsid w:val="00161E70"/>
    <w:rsid w:val="00165396"/>
    <w:rsid w:val="00166448"/>
    <w:rsid w:val="0017308D"/>
    <w:rsid w:val="00176CAE"/>
    <w:rsid w:val="00192216"/>
    <w:rsid w:val="001B346B"/>
    <w:rsid w:val="001C021A"/>
    <w:rsid w:val="001D052B"/>
    <w:rsid w:val="001D2682"/>
    <w:rsid w:val="001D5C8B"/>
    <w:rsid w:val="001D75B4"/>
    <w:rsid w:val="001E1184"/>
    <w:rsid w:val="001E1D1A"/>
    <w:rsid w:val="001E1DF2"/>
    <w:rsid w:val="001F043F"/>
    <w:rsid w:val="001F3ED2"/>
    <w:rsid w:val="0020221D"/>
    <w:rsid w:val="00206648"/>
    <w:rsid w:val="002071A9"/>
    <w:rsid w:val="00211C91"/>
    <w:rsid w:val="00243FD6"/>
    <w:rsid w:val="002500FB"/>
    <w:rsid w:val="00251572"/>
    <w:rsid w:val="00254717"/>
    <w:rsid w:val="002615F8"/>
    <w:rsid w:val="00262089"/>
    <w:rsid w:val="002725B6"/>
    <w:rsid w:val="00281D21"/>
    <w:rsid w:val="0028201A"/>
    <w:rsid w:val="00285C6F"/>
    <w:rsid w:val="00294005"/>
    <w:rsid w:val="002A2AA4"/>
    <w:rsid w:val="002A3021"/>
    <w:rsid w:val="002B1DB7"/>
    <w:rsid w:val="002C7BCF"/>
    <w:rsid w:val="002D294F"/>
    <w:rsid w:val="002D72B5"/>
    <w:rsid w:val="002E16AC"/>
    <w:rsid w:val="002E2368"/>
    <w:rsid w:val="003035C9"/>
    <w:rsid w:val="00310DF4"/>
    <w:rsid w:val="00315698"/>
    <w:rsid w:val="00336833"/>
    <w:rsid w:val="00342111"/>
    <w:rsid w:val="00344DCB"/>
    <w:rsid w:val="003464A1"/>
    <w:rsid w:val="00354021"/>
    <w:rsid w:val="00355D8E"/>
    <w:rsid w:val="00367531"/>
    <w:rsid w:val="00367D65"/>
    <w:rsid w:val="00380B73"/>
    <w:rsid w:val="003A1F20"/>
    <w:rsid w:val="003B02AA"/>
    <w:rsid w:val="003B264E"/>
    <w:rsid w:val="003B4D71"/>
    <w:rsid w:val="003B52CE"/>
    <w:rsid w:val="003C4B64"/>
    <w:rsid w:val="003D1CD9"/>
    <w:rsid w:val="003E7873"/>
    <w:rsid w:val="003F17F1"/>
    <w:rsid w:val="0040145C"/>
    <w:rsid w:val="004051CB"/>
    <w:rsid w:val="004070C4"/>
    <w:rsid w:val="00415FD6"/>
    <w:rsid w:val="00416782"/>
    <w:rsid w:val="00417F1B"/>
    <w:rsid w:val="0042030F"/>
    <w:rsid w:val="00437832"/>
    <w:rsid w:val="004477FE"/>
    <w:rsid w:val="004646D0"/>
    <w:rsid w:val="004866AF"/>
    <w:rsid w:val="00491F2B"/>
    <w:rsid w:val="00492C86"/>
    <w:rsid w:val="004C465B"/>
    <w:rsid w:val="004C60D4"/>
    <w:rsid w:val="004D2775"/>
    <w:rsid w:val="004D295A"/>
    <w:rsid w:val="004E6A2C"/>
    <w:rsid w:val="004E70F3"/>
    <w:rsid w:val="00500234"/>
    <w:rsid w:val="00503E27"/>
    <w:rsid w:val="00522D6C"/>
    <w:rsid w:val="005330D1"/>
    <w:rsid w:val="00537825"/>
    <w:rsid w:val="0055461F"/>
    <w:rsid w:val="00560CCC"/>
    <w:rsid w:val="005944C5"/>
    <w:rsid w:val="005C033E"/>
    <w:rsid w:val="005F73AF"/>
    <w:rsid w:val="00612578"/>
    <w:rsid w:val="006323E6"/>
    <w:rsid w:val="0065336D"/>
    <w:rsid w:val="00677A7C"/>
    <w:rsid w:val="0068006D"/>
    <w:rsid w:val="0068267C"/>
    <w:rsid w:val="00685B6B"/>
    <w:rsid w:val="0068716D"/>
    <w:rsid w:val="006948D5"/>
    <w:rsid w:val="00695B1D"/>
    <w:rsid w:val="006A7549"/>
    <w:rsid w:val="006B39E5"/>
    <w:rsid w:val="006C1E5E"/>
    <w:rsid w:val="006C46AE"/>
    <w:rsid w:val="006D387C"/>
    <w:rsid w:val="006D47CC"/>
    <w:rsid w:val="006D63B9"/>
    <w:rsid w:val="006D70D5"/>
    <w:rsid w:val="006F26A8"/>
    <w:rsid w:val="006F4E86"/>
    <w:rsid w:val="006F55E1"/>
    <w:rsid w:val="007062F8"/>
    <w:rsid w:val="0071064B"/>
    <w:rsid w:val="00734D0C"/>
    <w:rsid w:val="00737909"/>
    <w:rsid w:val="00744B7B"/>
    <w:rsid w:val="00745BE0"/>
    <w:rsid w:val="00753BDC"/>
    <w:rsid w:val="00753E3E"/>
    <w:rsid w:val="00756365"/>
    <w:rsid w:val="00762F6F"/>
    <w:rsid w:val="007634BA"/>
    <w:rsid w:val="00765296"/>
    <w:rsid w:val="00797120"/>
    <w:rsid w:val="007A03FD"/>
    <w:rsid w:val="007B4420"/>
    <w:rsid w:val="007D5F8F"/>
    <w:rsid w:val="007D62EB"/>
    <w:rsid w:val="007D645F"/>
    <w:rsid w:val="007E50CD"/>
    <w:rsid w:val="007E6636"/>
    <w:rsid w:val="007E6A5E"/>
    <w:rsid w:val="007F5B69"/>
    <w:rsid w:val="007F6789"/>
    <w:rsid w:val="008029FE"/>
    <w:rsid w:val="00812658"/>
    <w:rsid w:val="00812CD6"/>
    <w:rsid w:val="00820DF5"/>
    <w:rsid w:val="008721AC"/>
    <w:rsid w:val="00877910"/>
    <w:rsid w:val="008B1778"/>
    <w:rsid w:val="008C1D48"/>
    <w:rsid w:val="008F4B50"/>
    <w:rsid w:val="008F5484"/>
    <w:rsid w:val="008F5E9E"/>
    <w:rsid w:val="008F7494"/>
    <w:rsid w:val="00900D41"/>
    <w:rsid w:val="00916E3A"/>
    <w:rsid w:val="00920445"/>
    <w:rsid w:val="00924C75"/>
    <w:rsid w:val="00930ED4"/>
    <w:rsid w:val="009431B5"/>
    <w:rsid w:val="00994531"/>
    <w:rsid w:val="009A633C"/>
    <w:rsid w:val="009B07BD"/>
    <w:rsid w:val="009B2498"/>
    <w:rsid w:val="009C2B7E"/>
    <w:rsid w:val="009D3B40"/>
    <w:rsid w:val="009F1D4B"/>
    <w:rsid w:val="009F51EC"/>
    <w:rsid w:val="00A04C7D"/>
    <w:rsid w:val="00A14D0D"/>
    <w:rsid w:val="00A212A2"/>
    <w:rsid w:val="00A242C8"/>
    <w:rsid w:val="00A32EE4"/>
    <w:rsid w:val="00A41051"/>
    <w:rsid w:val="00A5235F"/>
    <w:rsid w:val="00A557D1"/>
    <w:rsid w:val="00A55D78"/>
    <w:rsid w:val="00A83222"/>
    <w:rsid w:val="00A87762"/>
    <w:rsid w:val="00AA0827"/>
    <w:rsid w:val="00AA0DB0"/>
    <w:rsid w:val="00AA11AB"/>
    <w:rsid w:val="00AA17BB"/>
    <w:rsid w:val="00AA61C7"/>
    <w:rsid w:val="00AA66C3"/>
    <w:rsid w:val="00AB1613"/>
    <w:rsid w:val="00AC4B40"/>
    <w:rsid w:val="00AC7ADB"/>
    <w:rsid w:val="00AD38AE"/>
    <w:rsid w:val="00B07630"/>
    <w:rsid w:val="00B35811"/>
    <w:rsid w:val="00B42D2C"/>
    <w:rsid w:val="00B4318D"/>
    <w:rsid w:val="00B45ADE"/>
    <w:rsid w:val="00B70A20"/>
    <w:rsid w:val="00B82F14"/>
    <w:rsid w:val="00B93C31"/>
    <w:rsid w:val="00BA0AEB"/>
    <w:rsid w:val="00BA244B"/>
    <w:rsid w:val="00BB6B45"/>
    <w:rsid w:val="00BC5A28"/>
    <w:rsid w:val="00BC7917"/>
    <w:rsid w:val="00BE4B9D"/>
    <w:rsid w:val="00BE6CF5"/>
    <w:rsid w:val="00C022E6"/>
    <w:rsid w:val="00C059D4"/>
    <w:rsid w:val="00C22B6C"/>
    <w:rsid w:val="00C30E8A"/>
    <w:rsid w:val="00C43513"/>
    <w:rsid w:val="00C56D7C"/>
    <w:rsid w:val="00C619A2"/>
    <w:rsid w:val="00C6327C"/>
    <w:rsid w:val="00C63B5F"/>
    <w:rsid w:val="00C7171C"/>
    <w:rsid w:val="00C97C93"/>
    <w:rsid w:val="00CA1A4F"/>
    <w:rsid w:val="00CA3A27"/>
    <w:rsid w:val="00CB5439"/>
    <w:rsid w:val="00CB6C2E"/>
    <w:rsid w:val="00CD2468"/>
    <w:rsid w:val="00CD4404"/>
    <w:rsid w:val="00CD636D"/>
    <w:rsid w:val="00CE07E3"/>
    <w:rsid w:val="00CE1D15"/>
    <w:rsid w:val="00CE3DAD"/>
    <w:rsid w:val="00CE7991"/>
    <w:rsid w:val="00CF558E"/>
    <w:rsid w:val="00CF6AA4"/>
    <w:rsid w:val="00D01D88"/>
    <w:rsid w:val="00D11488"/>
    <w:rsid w:val="00D177E0"/>
    <w:rsid w:val="00D234C9"/>
    <w:rsid w:val="00D41357"/>
    <w:rsid w:val="00D4765C"/>
    <w:rsid w:val="00D66C0C"/>
    <w:rsid w:val="00D71559"/>
    <w:rsid w:val="00D73494"/>
    <w:rsid w:val="00D81691"/>
    <w:rsid w:val="00D83084"/>
    <w:rsid w:val="00D94377"/>
    <w:rsid w:val="00DA28ED"/>
    <w:rsid w:val="00DA4C2E"/>
    <w:rsid w:val="00DA549F"/>
    <w:rsid w:val="00DD56F0"/>
    <w:rsid w:val="00DE11E6"/>
    <w:rsid w:val="00DF7CC6"/>
    <w:rsid w:val="00E135C0"/>
    <w:rsid w:val="00E1769B"/>
    <w:rsid w:val="00E379EA"/>
    <w:rsid w:val="00E4319B"/>
    <w:rsid w:val="00E431CB"/>
    <w:rsid w:val="00E51C82"/>
    <w:rsid w:val="00E73448"/>
    <w:rsid w:val="00E9273E"/>
    <w:rsid w:val="00EB35B0"/>
    <w:rsid w:val="00F00047"/>
    <w:rsid w:val="00F0278D"/>
    <w:rsid w:val="00F238A5"/>
    <w:rsid w:val="00F57275"/>
    <w:rsid w:val="00F725A3"/>
    <w:rsid w:val="00F87426"/>
    <w:rsid w:val="00F87908"/>
    <w:rsid w:val="00FA0357"/>
    <w:rsid w:val="00FB45EC"/>
    <w:rsid w:val="00FC00D6"/>
    <w:rsid w:val="00FC1323"/>
    <w:rsid w:val="00FD0BE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0">
    <w:name w:val="normal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0">
    <w:name w:val="normal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78B2-0FC4-498E-AFC9-B055473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SEGUNDO ADITIVO CONTRATO</Template>
  <TotalTime>33</TotalTime>
  <Pages>1</Pages>
  <Words>257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5</cp:revision>
  <cp:lastPrinted>2020-01-10T15:26:00Z</cp:lastPrinted>
  <dcterms:created xsi:type="dcterms:W3CDTF">2022-05-05T12:04:00Z</dcterms:created>
  <dcterms:modified xsi:type="dcterms:W3CDTF">2022-05-05T12:44:00Z</dcterms:modified>
</cp:coreProperties>
</file>