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B0" w:rsidRPr="00B91AEE" w:rsidRDefault="002319B0" w:rsidP="00434B6D">
      <w:pPr>
        <w:spacing w:after="0" w:line="240" w:lineRule="auto"/>
        <w:ind w:firstLine="0"/>
        <w:jc w:val="center"/>
        <w:rPr>
          <w:rFonts w:cs="Calibri"/>
          <w:b/>
          <w:spacing w:val="-20"/>
          <w:szCs w:val="24"/>
        </w:rPr>
      </w:pPr>
      <w:r w:rsidRPr="00B91AEE">
        <w:rPr>
          <w:rFonts w:cs="Calibri"/>
          <w:b/>
          <w:spacing w:val="-20"/>
          <w:szCs w:val="24"/>
        </w:rPr>
        <w:t xml:space="preserve">TERMO ADITIVO Nº </w:t>
      </w:r>
      <w:r w:rsidR="00434B6D">
        <w:rPr>
          <w:rFonts w:cs="Calibri"/>
          <w:b/>
          <w:spacing w:val="-20"/>
          <w:szCs w:val="24"/>
        </w:rPr>
        <w:t>30</w:t>
      </w:r>
      <w:r w:rsidR="00B35188" w:rsidRPr="00B91AEE">
        <w:rPr>
          <w:rFonts w:cs="Calibri"/>
          <w:b/>
          <w:spacing w:val="-20"/>
          <w:szCs w:val="24"/>
        </w:rPr>
        <w:t xml:space="preserve">, DE </w:t>
      </w:r>
      <w:r w:rsidR="00434B6D">
        <w:rPr>
          <w:rFonts w:cs="Calibri"/>
          <w:b/>
          <w:spacing w:val="-20"/>
          <w:szCs w:val="24"/>
        </w:rPr>
        <w:t xml:space="preserve">05 DE ABRIL </w:t>
      </w:r>
      <w:r w:rsidR="00B91AEE" w:rsidRPr="00B91AEE">
        <w:rPr>
          <w:rFonts w:cs="Calibri"/>
          <w:b/>
          <w:spacing w:val="-20"/>
          <w:szCs w:val="24"/>
        </w:rPr>
        <w:t>DE 2022</w:t>
      </w:r>
    </w:p>
    <w:p w:rsidR="00B91AEE" w:rsidRPr="00B91AEE" w:rsidRDefault="00B91AEE" w:rsidP="00434B6D">
      <w:pPr>
        <w:spacing w:after="0" w:line="240" w:lineRule="auto"/>
        <w:ind w:firstLine="0"/>
        <w:jc w:val="center"/>
        <w:rPr>
          <w:rFonts w:cs="Calibri"/>
          <w:i/>
          <w:smallCaps/>
          <w:spacing w:val="-20"/>
          <w:sz w:val="20"/>
          <w:szCs w:val="20"/>
        </w:rPr>
      </w:pPr>
      <w:r w:rsidRPr="00B91AEE">
        <w:rPr>
          <w:rFonts w:cs="Calibri"/>
          <w:i/>
          <w:smallCaps/>
          <w:spacing w:val="-20"/>
          <w:sz w:val="20"/>
          <w:szCs w:val="20"/>
        </w:rPr>
        <w:t>Contrato n°</w:t>
      </w:r>
      <w:r w:rsidR="00434B6D">
        <w:rPr>
          <w:rFonts w:cs="Calibri"/>
          <w:i/>
          <w:smallCaps/>
          <w:spacing w:val="-20"/>
          <w:sz w:val="20"/>
          <w:szCs w:val="20"/>
        </w:rPr>
        <w:t>10/2019</w:t>
      </w:r>
      <w:r w:rsidRPr="00B91AEE">
        <w:rPr>
          <w:rFonts w:cs="Calibri"/>
          <w:i/>
          <w:smallCaps/>
          <w:spacing w:val="-20"/>
          <w:sz w:val="20"/>
          <w:szCs w:val="20"/>
        </w:rPr>
        <w:t xml:space="preserve">, </w:t>
      </w:r>
    </w:p>
    <w:p w:rsidR="00782866" w:rsidRPr="00B91AEE" w:rsidRDefault="00782866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B35188" w:rsidRPr="00B91AEE" w:rsidRDefault="00434B6D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>QUINTO TERMO ADITIVO AO CONTRATO</w:t>
      </w:r>
      <w:r w:rsidR="00724D39" w:rsidRPr="00B91AEE">
        <w:rPr>
          <w:rFonts w:ascii="Calibri" w:hAnsi="Calibri" w:cs="Calibri"/>
          <w:b/>
          <w:spacing w:val="-20"/>
          <w:sz w:val="24"/>
          <w:szCs w:val="24"/>
        </w:rPr>
        <w:t xml:space="preserve"> Nº </w:t>
      </w:r>
      <w:r>
        <w:rPr>
          <w:rFonts w:ascii="Calibri" w:hAnsi="Calibri" w:cs="Calibri"/>
          <w:b/>
          <w:spacing w:val="-20"/>
          <w:sz w:val="24"/>
          <w:szCs w:val="24"/>
        </w:rPr>
        <w:t>10/2019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>, para execução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de serviço de </w:t>
      </w:r>
      <w:r w:rsidRPr="00434B6D">
        <w:rPr>
          <w:rFonts w:ascii="Calibri" w:hAnsi="Calibri" w:cs="Calibri"/>
          <w:spacing w:val="-20"/>
          <w:sz w:val="24"/>
          <w:szCs w:val="24"/>
        </w:rPr>
        <w:t xml:space="preserve">transporte </w:t>
      </w:r>
      <w:r w:rsidR="005738BA">
        <w:rPr>
          <w:rFonts w:ascii="Calibri" w:hAnsi="Calibri" w:cs="Calibri"/>
          <w:spacing w:val="-20"/>
          <w:sz w:val="24"/>
          <w:szCs w:val="24"/>
        </w:rPr>
        <w:t>dos</w:t>
      </w:r>
      <w:r w:rsidRPr="00434B6D">
        <w:rPr>
          <w:rFonts w:ascii="Calibri" w:hAnsi="Calibri" w:cs="Calibri"/>
          <w:spacing w:val="-20"/>
          <w:sz w:val="24"/>
          <w:szCs w:val="24"/>
        </w:rPr>
        <w:t xml:space="preserve"> alunos universitário</w:t>
      </w:r>
      <w:r w:rsidR="005738BA">
        <w:rPr>
          <w:rFonts w:ascii="Calibri" w:hAnsi="Calibri" w:cs="Calibri"/>
          <w:spacing w:val="-20"/>
          <w:sz w:val="24"/>
          <w:szCs w:val="24"/>
        </w:rPr>
        <w:t>s</w:t>
      </w:r>
      <w:r w:rsidRPr="00434B6D">
        <w:rPr>
          <w:rFonts w:ascii="Calibri" w:hAnsi="Calibri" w:cs="Calibri"/>
          <w:spacing w:val="-20"/>
          <w:sz w:val="24"/>
          <w:szCs w:val="24"/>
        </w:rPr>
        <w:t xml:space="preserve"> e técnicos </w:t>
      </w:r>
      <w:r w:rsidR="005738BA">
        <w:rPr>
          <w:rFonts w:ascii="Calibri" w:hAnsi="Calibri" w:cs="Calibri"/>
          <w:spacing w:val="-20"/>
          <w:sz w:val="24"/>
          <w:szCs w:val="24"/>
        </w:rPr>
        <w:t>da sede do Município para a cidade de Ibirubá/RS</w:t>
      </w:r>
      <w:r w:rsidR="00FB7AE3" w:rsidRPr="00B91AEE">
        <w:rPr>
          <w:rFonts w:ascii="Calibri" w:hAnsi="Calibri" w:cs="Calibri"/>
          <w:spacing w:val="-20"/>
          <w:sz w:val="24"/>
          <w:szCs w:val="24"/>
        </w:rPr>
        <w:t>,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 xml:space="preserve"> de um lado o </w:t>
      </w:r>
      <w:r w:rsidR="002319B0" w:rsidRPr="00B91AEE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 xml:space="preserve"> com sede na Rua </w:t>
      </w:r>
      <w:proofErr w:type="spellStart"/>
      <w:r w:rsidR="002319B0" w:rsidRPr="00B91AEE">
        <w:rPr>
          <w:rFonts w:ascii="Calibri" w:hAnsi="Calibri" w:cs="Calibri"/>
          <w:spacing w:val="-20"/>
          <w:sz w:val="24"/>
          <w:szCs w:val="24"/>
        </w:rPr>
        <w:t>Rubert</w:t>
      </w:r>
      <w:proofErr w:type="spellEnd"/>
      <w:r w:rsidR="002319B0" w:rsidRPr="00B91AEE">
        <w:rPr>
          <w:rFonts w:ascii="Calibri" w:hAnsi="Calibri" w:cs="Calibri"/>
          <w:spacing w:val="-20"/>
          <w:sz w:val="24"/>
          <w:szCs w:val="24"/>
        </w:rPr>
        <w:t>, nº</w:t>
      </w:r>
      <w:r w:rsidR="00FB7AE3" w:rsidRPr="00B91AEE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 xml:space="preserve">900, e inscrito no CNPJ sob o nº 89.708.051/0001-86, neste ato representado </w:t>
      </w:r>
      <w:r w:rsidR="00A858B7" w:rsidRPr="00B91AEE">
        <w:rPr>
          <w:rFonts w:ascii="Calibri" w:hAnsi="Calibri" w:cs="Calibri"/>
          <w:spacing w:val="-20"/>
          <w:sz w:val="24"/>
          <w:szCs w:val="24"/>
        </w:rPr>
        <w:t xml:space="preserve">pela sua 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Prefeita Municipal</w:t>
      </w:r>
      <w:r w:rsidR="00A858B7" w:rsidRPr="00B91AEE">
        <w:rPr>
          <w:rFonts w:ascii="Calibri" w:hAnsi="Calibri" w:cs="Calibri"/>
          <w:b/>
          <w:spacing w:val="-20"/>
          <w:sz w:val="24"/>
          <w:szCs w:val="24"/>
        </w:rPr>
        <w:t xml:space="preserve">, </w:t>
      </w:r>
      <w:r w:rsidR="00A858B7" w:rsidRPr="00B91AEE">
        <w:rPr>
          <w:rFonts w:ascii="Calibri" w:hAnsi="Calibri" w:cs="Calibri"/>
          <w:spacing w:val="-20"/>
          <w:sz w:val="24"/>
          <w:szCs w:val="24"/>
          <w:u w:val="words"/>
        </w:rPr>
        <w:t>MARCIA ROSSATTO FREDI</w:t>
      </w:r>
      <w:r w:rsidR="00A858B7" w:rsidRPr="00B91AEE">
        <w:rPr>
          <w:rFonts w:ascii="Calibri" w:hAnsi="Calibri" w:cs="Calibri"/>
          <w:spacing w:val="-20"/>
          <w:sz w:val="24"/>
          <w:szCs w:val="24"/>
        </w:rPr>
        <w:t xml:space="preserve">, brasileira, casada, professora, residente e domiciliada à Rua da Produção, nesta Cidade, portadora do CPF nº 5013.301.130-04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e </w:t>
      </w:r>
      <w:r w:rsidR="00724D39" w:rsidRPr="00B91AEE">
        <w:rPr>
          <w:rFonts w:ascii="Calibri" w:hAnsi="Calibri" w:cs="Calibri"/>
          <w:b/>
          <w:spacing w:val="-20"/>
          <w:sz w:val="24"/>
          <w:szCs w:val="24"/>
        </w:rPr>
        <w:t xml:space="preserve">FV TURISMO </w:t>
      </w:r>
      <w:r w:rsidRPr="00B91AEE">
        <w:rPr>
          <w:rFonts w:ascii="Calibri" w:hAnsi="Calibri" w:cs="Calibri"/>
          <w:b/>
          <w:spacing w:val="-20"/>
          <w:sz w:val="24"/>
          <w:szCs w:val="24"/>
        </w:rPr>
        <w:t>LTDA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, com sede na A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v.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Leopoldo </w:t>
      </w:r>
      <w:proofErr w:type="spellStart"/>
      <w:r w:rsidR="00724D39" w:rsidRPr="00B91AEE">
        <w:rPr>
          <w:rFonts w:ascii="Calibri" w:hAnsi="Calibri" w:cs="Calibri"/>
          <w:spacing w:val="-20"/>
          <w:sz w:val="24"/>
          <w:szCs w:val="24"/>
        </w:rPr>
        <w:t>M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einen</w:t>
      </w:r>
      <w:proofErr w:type="spellEnd"/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nº 164, na cidade de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Fortaleza dos Valos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/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RS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inscrito no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CNPJ/MF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sob o nº 07.002.148/0001-04, neste ato</w:t>
      </w:r>
      <w:r w:rsidR="00594F8D" w:rsidRPr="00B91AEE">
        <w:rPr>
          <w:rFonts w:ascii="Calibri" w:hAnsi="Calibri" w:cs="Calibri"/>
          <w:spacing w:val="-20"/>
          <w:sz w:val="24"/>
          <w:szCs w:val="24"/>
        </w:rPr>
        <w:t>,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 representada pela sua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Sócia A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dministradora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, a S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ra. </w:t>
      </w:r>
      <w:r w:rsidR="00724D39" w:rsidRPr="00B91AEE">
        <w:rPr>
          <w:rFonts w:ascii="Calibri" w:hAnsi="Calibri" w:cs="Calibri"/>
          <w:spacing w:val="-20"/>
          <w:sz w:val="24"/>
          <w:szCs w:val="24"/>
          <w:u w:val="words"/>
        </w:rPr>
        <w:t>JOICE CRISTINE KOGLER RAVANELLO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, portadora do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CPF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nº 929.396.510-00, residente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e domiciliada à Av. Leopoldo </w:t>
      </w:r>
      <w:proofErr w:type="spellStart"/>
      <w:r w:rsidR="00724D39" w:rsidRPr="00B91AEE">
        <w:rPr>
          <w:rFonts w:ascii="Calibri" w:hAnsi="Calibri" w:cs="Calibri"/>
          <w:spacing w:val="-20"/>
          <w:sz w:val="24"/>
          <w:szCs w:val="24"/>
        </w:rPr>
        <w:t>Me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ine</w:t>
      </w:r>
      <w:r w:rsidR="00F02899" w:rsidRPr="00B91AEE">
        <w:rPr>
          <w:rFonts w:ascii="Calibri" w:hAnsi="Calibri" w:cs="Calibri"/>
          <w:spacing w:val="-20"/>
          <w:sz w:val="24"/>
          <w:szCs w:val="24"/>
        </w:rPr>
        <w:t>n</w:t>
      </w:r>
      <w:proofErr w:type="spellEnd"/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nº 246, na cidade de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Fortaleza dos Valos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/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RS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, devidamente representad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os no re</w:t>
      </w:r>
      <w:r w:rsidR="00F02899" w:rsidRPr="00B91AEE">
        <w:rPr>
          <w:rFonts w:ascii="Calibri" w:hAnsi="Calibri" w:cs="Calibri"/>
          <w:spacing w:val="-20"/>
          <w:sz w:val="24"/>
          <w:szCs w:val="24"/>
        </w:rPr>
        <w:t xml:space="preserve">ferido instrumento de </w:t>
      </w:r>
      <w:r w:rsidR="00B91AEE" w:rsidRPr="00B91AEE">
        <w:rPr>
          <w:rFonts w:ascii="Calibri" w:hAnsi="Calibri" w:cs="Calibri"/>
          <w:spacing w:val="-20"/>
          <w:sz w:val="24"/>
          <w:szCs w:val="24"/>
        </w:rPr>
        <w:t>Contrato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, nos termos da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Lei Federal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nº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 xml:space="preserve">8.666, de 21 de junho de 1993, </w:t>
      </w:r>
      <w:r w:rsidR="00724D39" w:rsidRPr="00B91AEE">
        <w:rPr>
          <w:rFonts w:ascii="Calibri" w:hAnsi="Calibri" w:cs="Calibri"/>
          <w:spacing w:val="-20"/>
          <w:sz w:val="24"/>
          <w:szCs w:val="24"/>
        </w:rPr>
        <w:t>alterada e consolidada</w:t>
      </w:r>
      <w:r w:rsidR="00B35188" w:rsidRPr="00B91AEE">
        <w:rPr>
          <w:rFonts w:ascii="Calibri" w:hAnsi="Calibri" w:cs="Calibri"/>
          <w:spacing w:val="-20"/>
          <w:sz w:val="24"/>
          <w:szCs w:val="24"/>
        </w:rPr>
        <w:t>, convencionam o que segue:</w:t>
      </w:r>
    </w:p>
    <w:p w:rsidR="002319B0" w:rsidRPr="00B91AEE" w:rsidRDefault="002319B0" w:rsidP="00434B6D">
      <w:pPr>
        <w:pStyle w:val="Recuodecorpodetexto"/>
        <w:ind w:firstLine="0"/>
        <w:jc w:val="center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>CLÁUSULA PRIMEIRA – DO OBJETO</w:t>
      </w: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F06A5F" w:rsidRPr="00B91AEE" w:rsidRDefault="00090BDE" w:rsidP="00434B6D">
      <w:pPr>
        <w:pStyle w:val="Recuodecorpodetexto"/>
        <w:numPr>
          <w:ilvl w:val="1"/>
          <w:numId w:val="5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Constitui objeto do presente Termo </w:t>
      </w:r>
      <w:r w:rsidR="00DD4BD8" w:rsidRPr="00B91AEE">
        <w:rPr>
          <w:rFonts w:ascii="Calibri" w:hAnsi="Calibri" w:cs="Calibri"/>
          <w:spacing w:val="-20"/>
          <w:sz w:val="24"/>
          <w:szCs w:val="24"/>
        </w:rPr>
        <w:t xml:space="preserve">Aditivo, mediante acordo entre as partes, </w:t>
      </w:r>
      <w:r w:rsidR="00D91443" w:rsidRPr="00B91AEE">
        <w:rPr>
          <w:rFonts w:ascii="Calibri" w:hAnsi="Calibri" w:cs="Calibri"/>
          <w:spacing w:val="-20"/>
          <w:sz w:val="24"/>
          <w:szCs w:val="24"/>
        </w:rPr>
        <w:t xml:space="preserve">com a finalidade de dar continuidade de serviços de </w:t>
      </w:r>
      <w:r w:rsidR="005738BA" w:rsidRPr="00B91AEE">
        <w:rPr>
          <w:rFonts w:ascii="Calibri" w:hAnsi="Calibri" w:cs="Calibri"/>
          <w:spacing w:val="-20"/>
          <w:sz w:val="24"/>
          <w:szCs w:val="24"/>
        </w:rPr>
        <w:t xml:space="preserve">serviço de </w:t>
      </w:r>
      <w:r w:rsidR="005738BA" w:rsidRPr="00434B6D">
        <w:rPr>
          <w:rFonts w:ascii="Calibri" w:hAnsi="Calibri" w:cs="Calibri"/>
          <w:spacing w:val="-20"/>
          <w:sz w:val="24"/>
          <w:szCs w:val="24"/>
        </w:rPr>
        <w:t xml:space="preserve">transporte </w:t>
      </w:r>
      <w:r w:rsidR="005738BA">
        <w:rPr>
          <w:rFonts w:ascii="Calibri" w:hAnsi="Calibri" w:cs="Calibri"/>
          <w:spacing w:val="-20"/>
          <w:sz w:val="24"/>
          <w:szCs w:val="24"/>
        </w:rPr>
        <w:t>dos</w:t>
      </w:r>
      <w:r w:rsidR="005738BA" w:rsidRPr="00434B6D">
        <w:rPr>
          <w:rFonts w:ascii="Calibri" w:hAnsi="Calibri" w:cs="Calibri"/>
          <w:spacing w:val="-20"/>
          <w:sz w:val="24"/>
          <w:szCs w:val="24"/>
        </w:rPr>
        <w:t xml:space="preserve"> alunos universitário</w:t>
      </w:r>
      <w:r w:rsidR="005738BA">
        <w:rPr>
          <w:rFonts w:ascii="Calibri" w:hAnsi="Calibri" w:cs="Calibri"/>
          <w:spacing w:val="-20"/>
          <w:sz w:val="24"/>
          <w:szCs w:val="24"/>
        </w:rPr>
        <w:t>s</w:t>
      </w:r>
      <w:r w:rsidR="005738BA" w:rsidRPr="00434B6D">
        <w:rPr>
          <w:rFonts w:ascii="Calibri" w:hAnsi="Calibri" w:cs="Calibri"/>
          <w:spacing w:val="-20"/>
          <w:sz w:val="24"/>
          <w:szCs w:val="24"/>
        </w:rPr>
        <w:t xml:space="preserve"> e técnicos </w:t>
      </w:r>
      <w:r w:rsidR="005738BA">
        <w:rPr>
          <w:rFonts w:ascii="Calibri" w:hAnsi="Calibri" w:cs="Calibri"/>
          <w:spacing w:val="-20"/>
          <w:sz w:val="24"/>
          <w:szCs w:val="24"/>
        </w:rPr>
        <w:t>da sede do Município para a cidade de Ibirubá/RS</w:t>
      </w:r>
      <w:r w:rsidR="00F06A5F" w:rsidRPr="00B91AEE">
        <w:rPr>
          <w:rFonts w:ascii="Calibri" w:hAnsi="Calibri" w:cs="Calibri"/>
          <w:spacing w:val="-20"/>
          <w:sz w:val="24"/>
          <w:szCs w:val="24"/>
        </w:rPr>
        <w:t>:</w:t>
      </w:r>
    </w:p>
    <w:p w:rsidR="00F06A5F" w:rsidRPr="00B91AEE" w:rsidRDefault="00F06A5F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F06A5F" w:rsidRPr="00B91AEE" w:rsidRDefault="00B91AEE" w:rsidP="00434B6D">
      <w:pPr>
        <w:pStyle w:val="Recuodecorpodetexto"/>
        <w:numPr>
          <w:ilvl w:val="2"/>
          <w:numId w:val="7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A concessão por parte do </w:t>
      </w:r>
      <w:r w:rsidR="005738BA" w:rsidRPr="00B91AEE">
        <w:rPr>
          <w:rFonts w:ascii="Calibri" w:hAnsi="Calibri" w:cs="Calibri"/>
          <w:spacing w:val="-20"/>
          <w:sz w:val="24"/>
          <w:szCs w:val="24"/>
        </w:rPr>
        <w:t xml:space="preserve">CONTRATANTE </w:t>
      </w:r>
      <w:r w:rsidRPr="00B91AEE">
        <w:rPr>
          <w:rFonts w:ascii="Calibri" w:hAnsi="Calibri" w:cs="Calibri"/>
          <w:spacing w:val="-20"/>
          <w:sz w:val="24"/>
          <w:szCs w:val="24"/>
        </w:rPr>
        <w:t>de re</w:t>
      </w:r>
      <w:r>
        <w:rPr>
          <w:rFonts w:ascii="Calibri" w:hAnsi="Calibri" w:cs="Calibri"/>
          <w:spacing w:val="-20"/>
          <w:sz w:val="24"/>
          <w:szCs w:val="24"/>
        </w:rPr>
        <w:t>e</w:t>
      </w:r>
      <w:r w:rsidR="00434B6D">
        <w:rPr>
          <w:rFonts w:ascii="Calibri" w:hAnsi="Calibri" w:cs="Calibri"/>
          <w:spacing w:val="-20"/>
          <w:sz w:val="24"/>
          <w:szCs w:val="24"/>
        </w:rPr>
        <w:t>quilíbrio econômico financeiro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, com a devida comprovação, bem como respaldado pelo Parecer Jurídico exarado pela assessora jurídica Roberta Brenner </w:t>
      </w:r>
      <w:proofErr w:type="spellStart"/>
      <w:r w:rsidRPr="00B91AEE">
        <w:rPr>
          <w:rFonts w:ascii="Calibri" w:hAnsi="Calibri" w:cs="Calibri"/>
          <w:spacing w:val="-20"/>
          <w:sz w:val="24"/>
          <w:szCs w:val="24"/>
        </w:rPr>
        <w:t>Ochulacki</w:t>
      </w:r>
      <w:proofErr w:type="spellEnd"/>
      <w:r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F06A5F" w:rsidRPr="00B91AEE" w:rsidRDefault="00F06A5F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Default="005E08C1" w:rsidP="00434B6D">
      <w:pPr>
        <w:pStyle w:val="Recuodecorpodetexto"/>
        <w:numPr>
          <w:ilvl w:val="2"/>
          <w:numId w:val="7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5C1ED8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F06A5F" w:rsidRPr="005C1ED8">
        <w:rPr>
          <w:rFonts w:ascii="Calibri" w:hAnsi="Calibri" w:cs="Calibri"/>
          <w:spacing w:val="-20"/>
          <w:sz w:val="24"/>
          <w:szCs w:val="24"/>
        </w:rPr>
        <w:t>O</w:t>
      </w:r>
      <w:r w:rsidR="00DD4BD8" w:rsidRPr="005C1ED8">
        <w:rPr>
          <w:rFonts w:ascii="Calibri" w:hAnsi="Calibri" w:cs="Calibri"/>
          <w:spacing w:val="-20"/>
          <w:sz w:val="24"/>
          <w:szCs w:val="24"/>
        </w:rPr>
        <w:t xml:space="preserve"> reajuste</w:t>
      </w:r>
      <w:r w:rsidRPr="005C1ED8">
        <w:rPr>
          <w:rFonts w:ascii="Calibri" w:hAnsi="Calibri" w:cs="Calibri"/>
          <w:spacing w:val="-20"/>
          <w:sz w:val="24"/>
          <w:szCs w:val="24"/>
        </w:rPr>
        <w:t xml:space="preserve"> do valor</w:t>
      </w:r>
      <w:r w:rsidR="00C63262" w:rsidRPr="005C1ED8">
        <w:rPr>
          <w:rFonts w:ascii="Calibri" w:hAnsi="Calibri" w:cs="Calibri"/>
          <w:spacing w:val="-20"/>
          <w:sz w:val="24"/>
          <w:szCs w:val="24"/>
        </w:rPr>
        <w:t>,</w:t>
      </w:r>
      <w:r w:rsidRPr="005C1ED8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966DAC" w:rsidRPr="005C1ED8">
        <w:rPr>
          <w:rFonts w:ascii="Calibri" w:hAnsi="Calibri" w:cs="Calibri"/>
          <w:spacing w:val="-20"/>
          <w:sz w:val="24"/>
          <w:szCs w:val="24"/>
        </w:rPr>
        <w:t xml:space="preserve">a título de </w:t>
      </w:r>
      <w:r w:rsidR="00966DAC" w:rsidRPr="005738BA">
        <w:rPr>
          <w:rFonts w:ascii="Calibri" w:hAnsi="Calibri" w:cs="Calibri"/>
          <w:b/>
          <w:spacing w:val="-20"/>
          <w:sz w:val="24"/>
          <w:szCs w:val="24"/>
        </w:rPr>
        <w:t>reequilíbrio econômico-financeiro</w:t>
      </w:r>
      <w:r w:rsidR="00966DAC" w:rsidRPr="005C1ED8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dá-se </w:t>
      </w:r>
      <w:r w:rsidRPr="005C1ED8">
        <w:rPr>
          <w:rFonts w:ascii="Calibri" w:hAnsi="Calibri" w:cs="Calibri"/>
          <w:spacing w:val="-20"/>
          <w:sz w:val="24"/>
          <w:szCs w:val="24"/>
        </w:rPr>
        <w:t xml:space="preserve">à ordem de </w:t>
      </w:r>
      <w:r w:rsidR="00434B6D" w:rsidRPr="005738BA">
        <w:rPr>
          <w:rFonts w:ascii="Calibri" w:hAnsi="Calibri" w:cs="Calibri"/>
          <w:b/>
          <w:spacing w:val="-20"/>
          <w:sz w:val="24"/>
          <w:szCs w:val="24"/>
        </w:rPr>
        <w:t>7,415</w:t>
      </w:r>
      <w:r w:rsidRPr="005738BA">
        <w:rPr>
          <w:rFonts w:ascii="Calibri" w:hAnsi="Calibri" w:cs="Calibri"/>
          <w:b/>
          <w:spacing w:val="-20"/>
          <w:sz w:val="24"/>
          <w:szCs w:val="24"/>
        </w:rPr>
        <w:t>%</w:t>
      </w:r>
      <w:r w:rsidR="005C1ED8" w:rsidRPr="005738BA">
        <w:rPr>
          <w:rFonts w:ascii="Calibri" w:hAnsi="Calibri" w:cs="Calibri"/>
          <w:b/>
          <w:spacing w:val="-20"/>
          <w:sz w:val="24"/>
          <w:szCs w:val="24"/>
        </w:rPr>
        <w:t>.</w:t>
      </w:r>
    </w:p>
    <w:p w:rsidR="005C1ED8" w:rsidRPr="00B91AEE" w:rsidRDefault="005C1ED8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F02899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>CLÁUSULA SEGUNDA – DO VALOR</w:t>
      </w:r>
    </w:p>
    <w:p w:rsidR="00C63262" w:rsidRPr="00B91AEE" w:rsidRDefault="00C63262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F02899" w:rsidRPr="00B91AEE" w:rsidRDefault="00F02899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>2.1. Com o reajuste ora concedido, o valor do q</w:t>
      </w:r>
      <w:r w:rsidR="005C1ED8">
        <w:rPr>
          <w:rFonts w:ascii="Calibri" w:hAnsi="Calibri" w:cs="Calibri"/>
          <w:spacing w:val="-20"/>
          <w:sz w:val="24"/>
          <w:szCs w:val="24"/>
        </w:rPr>
        <w:t xml:space="preserve">uilômetro rodado passa de R$ </w:t>
      </w:r>
      <w:r w:rsidR="00434B6D">
        <w:rPr>
          <w:rFonts w:ascii="Calibri" w:hAnsi="Calibri" w:cs="Calibri"/>
          <w:spacing w:val="-20"/>
          <w:sz w:val="24"/>
          <w:szCs w:val="24"/>
        </w:rPr>
        <w:t>5,27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 (</w:t>
      </w:r>
      <w:r w:rsidR="00434B6D">
        <w:rPr>
          <w:rFonts w:ascii="Calibri" w:hAnsi="Calibri" w:cs="Calibri"/>
          <w:spacing w:val="-20"/>
          <w:sz w:val="24"/>
          <w:szCs w:val="24"/>
        </w:rPr>
        <w:t>cinco reais e vinte e sete centavos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 xml:space="preserve">) para </w:t>
      </w:r>
      <w:r w:rsidR="00C63262" w:rsidRPr="00B91AEE">
        <w:rPr>
          <w:rFonts w:ascii="Calibri" w:hAnsi="Calibri" w:cs="Calibri"/>
          <w:spacing w:val="-20"/>
          <w:sz w:val="24"/>
          <w:szCs w:val="24"/>
        </w:rPr>
        <w:t xml:space="preserve">R$ 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5,66 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>(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cinco reais e sessenta e seis centavos), </w:t>
      </w:r>
      <w:r w:rsidRPr="00B91AEE">
        <w:rPr>
          <w:rFonts w:ascii="Calibri" w:hAnsi="Calibri" w:cs="Calibri"/>
          <w:spacing w:val="-20"/>
          <w:sz w:val="24"/>
          <w:szCs w:val="24"/>
        </w:rPr>
        <w:t xml:space="preserve">perfazendo uma diferença 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 xml:space="preserve">para maior </w:t>
      </w:r>
      <w:r w:rsidR="00973688" w:rsidRPr="00B91AEE">
        <w:rPr>
          <w:rFonts w:ascii="Calibri" w:hAnsi="Calibri" w:cs="Calibri"/>
          <w:spacing w:val="-20"/>
          <w:sz w:val="24"/>
          <w:szCs w:val="24"/>
        </w:rPr>
        <w:t xml:space="preserve">à ordem de </w:t>
      </w:r>
      <w:r w:rsidRPr="00B91AEE">
        <w:rPr>
          <w:rFonts w:ascii="Calibri" w:hAnsi="Calibri" w:cs="Calibri"/>
          <w:spacing w:val="-20"/>
          <w:sz w:val="24"/>
          <w:szCs w:val="24"/>
        </w:rPr>
        <w:t>R$ 0,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39 </w:t>
      </w:r>
      <w:r w:rsidRPr="00B91AEE">
        <w:rPr>
          <w:rFonts w:ascii="Calibri" w:hAnsi="Calibri" w:cs="Calibri"/>
          <w:spacing w:val="-20"/>
          <w:sz w:val="24"/>
          <w:szCs w:val="24"/>
        </w:rPr>
        <w:t>(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trinta e nove </w:t>
      </w:r>
      <w:r w:rsidR="005E08C1" w:rsidRPr="00B91AEE">
        <w:rPr>
          <w:rFonts w:ascii="Calibri" w:hAnsi="Calibri" w:cs="Calibri"/>
          <w:spacing w:val="-20"/>
          <w:sz w:val="24"/>
          <w:szCs w:val="24"/>
        </w:rPr>
        <w:t>centavos</w:t>
      </w:r>
      <w:r w:rsidRPr="00B91AEE">
        <w:rPr>
          <w:rFonts w:ascii="Calibri" w:hAnsi="Calibri" w:cs="Calibri"/>
          <w:spacing w:val="-20"/>
          <w:sz w:val="24"/>
          <w:szCs w:val="24"/>
        </w:rPr>
        <w:t>) por quilômetro rodado</w:t>
      </w:r>
      <w:r w:rsidR="00973688"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C63262" w:rsidRPr="00B91AEE" w:rsidRDefault="00C63262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973688" w:rsidRPr="00B91AEE" w:rsidRDefault="00973688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2.2. 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 O </w:t>
      </w:r>
      <w:r w:rsidR="00434B6D" w:rsidRPr="005738BA">
        <w:rPr>
          <w:rFonts w:ascii="Calibri" w:hAnsi="Calibri" w:cs="Calibri"/>
          <w:b/>
          <w:spacing w:val="-20"/>
          <w:sz w:val="24"/>
          <w:szCs w:val="24"/>
        </w:rPr>
        <w:t>valor total deste Termo Aditivo é de R$ 16.788,56</w:t>
      </w:r>
      <w:r w:rsidR="00434B6D">
        <w:rPr>
          <w:rFonts w:ascii="Calibri" w:hAnsi="Calibri" w:cs="Calibri"/>
          <w:spacing w:val="-20"/>
          <w:sz w:val="24"/>
          <w:szCs w:val="24"/>
        </w:rPr>
        <w:t xml:space="preserve"> (dezesseis mil setecentos e oitenta e oito reais e cinquenta e seis centavos)</w:t>
      </w:r>
      <w:r w:rsidR="00333C89" w:rsidRPr="00B91AEE">
        <w:rPr>
          <w:rFonts w:ascii="Calibri" w:hAnsi="Calibri" w:cs="Calibri"/>
          <w:spacing w:val="-20"/>
          <w:sz w:val="24"/>
          <w:szCs w:val="24"/>
        </w:rPr>
        <w:t>, cuja composição segue demonstrada na planilha a seguir</w:t>
      </w:r>
      <w:r w:rsidR="00980473" w:rsidRPr="00B91AEE">
        <w:rPr>
          <w:rFonts w:ascii="Calibri" w:hAnsi="Calibri" w:cs="Calibri"/>
          <w:spacing w:val="-20"/>
          <w:sz w:val="24"/>
          <w:szCs w:val="24"/>
        </w:rPr>
        <w:t>:</w:t>
      </w:r>
    </w:p>
    <w:p w:rsidR="00980473" w:rsidRPr="00B91AEE" w:rsidRDefault="00980473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2"/>
        <w:gridCol w:w="2155"/>
        <w:gridCol w:w="1669"/>
        <w:gridCol w:w="1669"/>
        <w:gridCol w:w="1669"/>
      </w:tblGrid>
      <w:tr w:rsidR="005738BA" w:rsidRPr="00B91AEE" w:rsidTr="005738BA">
        <w:tc>
          <w:tcPr>
            <w:tcW w:w="1168" w:type="pct"/>
            <w:shd w:val="clear" w:color="auto" w:fill="auto"/>
          </w:tcPr>
          <w:p w:rsidR="005738BA" w:rsidRPr="00B91AEE" w:rsidRDefault="005738BA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Quantidade de </w:t>
            </w:r>
            <w:r>
              <w:rPr>
                <w:rFonts w:ascii="Calibri" w:hAnsi="Calibri" w:cs="Calibri"/>
                <w:spacing w:val="-20"/>
                <w:sz w:val="24"/>
                <w:szCs w:val="24"/>
              </w:rPr>
              <w:t>quilômetros prevista no sistema</w:t>
            </w:r>
          </w:p>
        </w:tc>
        <w:tc>
          <w:tcPr>
            <w:tcW w:w="1153" w:type="pct"/>
            <w:shd w:val="clear" w:color="auto" w:fill="auto"/>
          </w:tcPr>
          <w:p w:rsidR="005738BA" w:rsidRPr="00B91AEE" w:rsidRDefault="005738BA" w:rsidP="005738BA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Valor </w:t>
            </w:r>
            <w:r>
              <w:rPr>
                <w:rFonts w:ascii="Calibri" w:hAnsi="Calibri" w:cs="Calibri"/>
                <w:spacing w:val="-20"/>
                <w:sz w:val="24"/>
                <w:szCs w:val="24"/>
              </w:rPr>
              <w:t>antigo</w:t>
            </w: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 do km/rodado </w:t>
            </w:r>
          </w:p>
        </w:tc>
        <w:tc>
          <w:tcPr>
            <w:tcW w:w="893" w:type="pct"/>
          </w:tcPr>
          <w:p w:rsidR="005738BA" w:rsidRPr="00B91AEE" w:rsidRDefault="005738BA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spacing w:val="-20"/>
                <w:sz w:val="24"/>
                <w:szCs w:val="24"/>
              </w:rPr>
              <w:t>Valor atualizado do Km/rodado</w:t>
            </w:r>
          </w:p>
        </w:tc>
        <w:tc>
          <w:tcPr>
            <w:tcW w:w="893" w:type="pct"/>
          </w:tcPr>
          <w:p w:rsidR="005738BA" w:rsidRPr="00B91AEE" w:rsidRDefault="005738BA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spacing w:val="-20"/>
                <w:sz w:val="24"/>
                <w:szCs w:val="24"/>
              </w:rPr>
              <w:t>Reajuste por Km/rodado</w:t>
            </w:r>
          </w:p>
        </w:tc>
        <w:tc>
          <w:tcPr>
            <w:tcW w:w="893" w:type="pct"/>
            <w:shd w:val="clear" w:color="auto" w:fill="auto"/>
          </w:tcPr>
          <w:p w:rsidR="005738BA" w:rsidRPr="00B91AEE" w:rsidRDefault="005738BA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B91AEE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Valor correspondente ao aditamento </w:t>
            </w:r>
          </w:p>
        </w:tc>
      </w:tr>
      <w:tr w:rsidR="005738BA" w:rsidRPr="00B91AEE" w:rsidTr="005738BA">
        <w:tc>
          <w:tcPr>
            <w:tcW w:w="1168" w:type="pct"/>
            <w:shd w:val="clear" w:color="auto" w:fill="auto"/>
          </w:tcPr>
          <w:p w:rsidR="005738BA" w:rsidRPr="00B91AEE" w:rsidRDefault="005738BA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43.047,5922</w:t>
            </w:r>
          </w:p>
        </w:tc>
        <w:tc>
          <w:tcPr>
            <w:tcW w:w="1153" w:type="pct"/>
            <w:shd w:val="clear" w:color="auto" w:fill="auto"/>
          </w:tcPr>
          <w:p w:rsidR="005738BA" w:rsidRPr="00434B6D" w:rsidRDefault="005738BA" w:rsidP="005738BA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R$ 5,27</w:t>
            </w:r>
          </w:p>
        </w:tc>
        <w:tc>
          <w:tcPr>
            <w:tcW w:w="893" w:type="pct"/>
          </w:tcPr>
          <w:p w:rsidR="005738BA" w:rsidRPr="00434B6D" w:rsidRDefault="005738BA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R$ 5,66</w:t>
            </w:r>
          </w:p>
        </w:tc>
        <w:tc>
          <w:tcPr>
            <w:tcW w:w="893" w:type="pct"/>
          </w:tcPr>
          <w:p w:rsidR="005738BA" w:rsidRPr="00434B6D" w:rsidRDefault="005738BA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R$ 0,39</w:t>
            </w:r>
          </w:p>
        </w:tc>
        <w:tc>
          <w:tcPr>
            <w:tcW w:w="893" w:type="pct"/>
            <w:shd w:val="clear" w:color="auto" w:fill="auto"/>
          </w:tcPr>
          <w:p w:rsidR="005738BA" w:rsidRPr="00434B6D" w:rsidRDefault="005738BA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434B6D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R$ 16.788,56</w:t>
            </w:r>
          </w:p>
        </w:tc>
      </w:tr>
    </w:tbl>
    <w:p w:rsidR="00333C89" w:rsidRPr="00B91AEE" w:rsidRDefault="00333C89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7C30C3" w:rsidP="005738B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2.3. Conforme previsto no contrato em vigor, o pagamento se dará </w:t>
      </w:r>
      <w:r w:rsidR="00C63262" w:rsidRPr="00B91AEE">
        <w:rPr>
          <w:rFonts w:ascii="Calibri" w:hAnsi="Calibri" w:cs="Calibri"/>
          <w:spacing w:val="-20"/>
          <w:sz w:val="24"/>
          <w:szCs w:val="24"/>
        </w:rPr>
        <w:t xml:space="preserve">até o 10º dia do mês subsequente à prestação do serviço, </w:t>
      </w:r>
      <w:r w:rsidRPr="00B91AEE">
        <w:rPr>
          <w:rFonts w:ascii="Calibri" w:hAnsi="Calibri" w:cs="Calibri"/>
          <w:spacing w:val="-20"/>
          <w:sz w:val="24"/>
          <w:szCs w:val="24"/>
        </w:rPr>
        <w:t>mediante visto fiscal e apresentação de nota fiscal, relativamente à efetiva quilometragem realizada.</w:t>
      </w: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>CLÁUSULA TERCEIRA – DAS DISPOSIÇÕES FINAIS</w:t>
      </w: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3.1 – </w:t>
      </w:r>
      <w:r w:rsidR="00FD1853" w:rsidRPr="00B91AEE">
        <w:rPr>
          <w:rFonts w:ascii="Calibri" w:hAnsi="Calibri" w:cs="Calibri"/>
          <w:spacing w:val="-20"/>
          <w:sz w:val="24"/>
          <w:szCs w:val="24"/>
        </w:rPr>
        <w:t>Permanecem inalteradas e f</w:t>
      </w:r>
      <w:r w:rsidRPr="00B91AEE">
        <w:rPr>
          <w:rFonts w:ascii="Calibri" w:hAnsi="Calibri" w:cs="Calibri"/>
          <w:spacing w:val="-20"/>
          <w:sz w:val="24"/>
          <w:szCs w:val="24"/>
        </w:rPr>
        <w:t>icam ratificadas todas as demais cláusulas e condições do instrumento em vigor.</w:t>
      </w: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434B6D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090BDE" w:rsidRPr="00B91AEE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B91AEE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lastRenderedPageBreak/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90BDE" w:rsidRPr="00B91AEE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2319B0" w:rsidRPr="00B91AEE" w:rsidRDefault="002319B0" w:rsidP="00B91AEE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B91AEE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</w:p>
    <w:p w:rsidR="002319B0" w:rsidRDefault="00272AFE" w:rsidP="00B91AEE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r w:rsidRPr="00B91AEE">
        <w:rPr>
          <w:rFonts w:ascii="Calibri" w:hAnsi="Calibri" w:cs="Calibri"/>
          <w:spacing w:val="-20"/>
          <w:sz w:val="24"/>
          <w:szCs w:val="24"/>
        </w:rPr>
        <w:t>Fortaleza dos Va</w:t>
      </w:r>
      <w:r w:rsidR="00FD1853" w:rsidRPr="00B91AEE">
        <w:rPr>
          <w:rFonts w:ascii="Calibri" w:hAnsi="Calibri" w:cs="Calibri"/>
          <w:spacing w:val="-20"/>
          <w:sz w:val="24"/>
          <w:szCs w:val="24"/>
        </w:rPr>
        <w:t xml:space="preserve">los, </w:t>
      </w:r>
      <w:r w:rsidR="00434B6D">
        <w:rPr>
          <w:rFonts w:ascii="Calibri" w:hAnsi="Calibri" w:cs="Calibri"/>
          <w:spacing w:val="-20"/>
          <w:sz w:val="24"/>
          <w:szCs w:val="24"/>
        </w:rPr>
        <w:t>05 de abril de 2022</w:t>
      </w:r>
      <w:r w:rsidR="002319B0" w:rsidRPr="00B91AEE">
        <w:rPr>
          <w:rFonts w:ascii="Calibri" w:hAnsi="Calibri" w:cs="Calibri"/>
          <w:spacing w:val="-20"/>
          <w:sz w:val="24"/>
          <w:szCs w:val="24"/>
        </w:rPr>
        <w:t>.</w:t>
      </w:r>
    </w:p>
    <w:p w:rsidR="005C1ED8" w:rsidRPr="00B91AEE" w:rsidRDefault="005C1ED8" w:rsidP="00B91AEE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bookmarkStart w:id="0" w:name="_GoBack"/>
      <w:bookmarkEnd w:id="0"/>
    </w:p>
    <w:p w:rsidR="00CA4754" w:rsidRPr="00B91AEE" w:rsidRDefault="00CA4754" w:rsidP="00B91AEE">
      <w:pPr>
        <w:tabs>
          <w:tab w:val="left" w:pos="4253"/>
        </w:tabs>
        <w:spacing w:after="0"/>
        <w:rPr>
          <w:rFonts w:cs="Calibri"/>
          <w:b/>
          <w:spacing w:val="-20"/>
          <w:szCs w:val="24"/>
        </w:rPr>
      </w:pPr>
    </w:p>
    <w:p w:rsidR="005C1ED8" w:rsidRDefault="005C1ED8" w:rsidP="00B91AEE">
      <w:pPr>
        <w:tabs>
          <w:tab w:val="left" w:pos="4253"/>
        </w:tabs>
        <w:spacing w:after="0"/>
        <w:rPr>
          <w:rFonts w:cs="Calibri"/>
          <w:b/>
          <w:spacing w:val="-20"/>
          <w:szCs w:val="24"/>
        </w:rPr>
        <w:sectPr w:rsidR="005C1ED8" w:rsidSect="00B91AEE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272AFE" w:rsidRPr="005C1ED8" w:rsidRDefault="005C1ED8" w:rsidP="00B91AEE">
      <w:pPr>
        <w:pStyle w:val="SemEspaamento"/>
        <w:jc w:val="center"/>
        <w:rPr>
          <w:rFonts w:cs="Calibri"/>
          <w:b/>
          <w:spacing w:val="-20"/>
          <w:szCs w:val="24"/>
        </w:rPr>
      </w:pPr>
      <w:r w:rsidRPr="005C1ED8">
        <w:rPr>
          <w:rFonts w:cs="Calibri"/>
          <w:b/>
          <w:spacing w:val="-20"/>
          <w:szCs w:val="24"/>
        </w:rPr>
        <w:lastRenderedPageBreak/>
        <w:t>M</w:t>
      </w:r>
      <w:r>
        <w:rPr>
          <w:rFonts w:cs="Calibri"/>
          <w:b/>
          <w:spacing w:val="-20"/>
          <w:szCs w:val="24"/>
        </w:rPr>
        <w:t>UNICÍPIO DE FORTALEZA DOS VALOS/</w:t>
      </w:r>
      <w:r w:rsidRPr="005C1ED8">
        <w:rPr>
          <w:rFonts w:cs="Calibri"/>
          <w:b/>
          <w:spacing w:val="-20"/>
          <w:szCs w:val="24"/>
        </w:rPr>
        <w:t>RS</w:t>
      </w:r>
    </w:p>
    <w:p w:rsidR="002319B0" w:rsidRPr="005C1ED8" w:rsidRDefault="00FD1853" w:rsidP="00B91AEE">
      <w:pPr>
        <w:pStyle w:val="SemEspaamento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 xml:space="preserve">Márcia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Rossatto</w:t>
      </w:r>
      <w:proofErr w:type="spellEnd"/>
      <w:r w:rsidRPr="005C1ED8">
        <w:rPr>
          <w:rFonts w:cs="Calibri"/>
          <w:i/>
          <w:smallCaps/>
          <w:spacing w:val="-20"/>
          <w:szCs w:val="24"/>
        </w:rPr>
        <w:t xml:space="preserve">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Fredi</w:t>
      </w:r>
      <w:proofErr w:type="spellEnd"/>
      <w:r w:rsidR="005C1ED8" w:rsidRPr="005C1ED8">
        <w:rPr>
          <w:rFonts w:cs="Calibri"/>
          <w:i/>
          <w:smallCaps/>
          <w:spacing w:val="-20"/>
          <w:szCs w:val="24"/>
        </w:rPr>
        <w:t>,</w:t>
      </w:r>
    </w:p>
    <w:p w:rsidR="005C1ED8" w:rsidRPr="005C1ED8" w:rsidRDefault="005C1ED8" w:rsidP="005C1ED8">
      <w:pPr>
        <w:pStyle w:val="SemEspaamento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 xml:space="preserve">Prefeita Municipal </w:t>
      </w:r>
    </w:p>
    <w:p w:rsidR="005C1ED8" w:rsidRPr="00B91AEE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2319B0" w:rsidRDefault="002319B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738BA" w:rsidRDefault="005738BA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738BA" w:rsidRDefault="005738BA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738BA" w:rsidRDefault="005738BA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738BA" w:rsidRPr="00B91AEE" w:rsidRDefault="005738BA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CA4754" w:rsidRDefault="00CA4754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B91AEE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782866" w:rsidRDefault="00782866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434B6D" w:rsidRDefault="00434B6D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434B6D" w:rsidRDefault="00434B6D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434B6D" w:rsidRDefault="00434B6D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434B6D" w:rsidRDefault="00434B6D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B35188" w:rsidRPr="005C1ED8" w:rsidRDefault="005C1ED8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b/>
          <w:spacing w:val="-20"/>
          <w:szCs w:val="24"/>
        </w:rPr>
      </w:pPr>
      <w:r w:rsidRPr="005C1ED8">
        <w:rPr>
          <w:rFonts w:cs="Calibri"/>
          <w:b/>
          <w:spacing w:val="-20"/>
          <w:szCs w:val="24"/>
        </w:rPr>
        <w:lastRenderedPageBreak/>
        <w:t>FV TURISMO LTDA</w:t>
      </w:r>
      <w:r>
        <w:rPr>
          <w:rFonts w:cs="Calibri"/>
          <w:b/>
          <w:spacing w:val="-20"/>
          <w:szCs w:val="24"/>
        </w:rPr>
        <w:t>,</w:t>
      </w:r>
    </w:p>
    <w:p w:rsidR="005F4138" w:rsidRPr="005C1ED8" w:rsidRDefault="00C35BEF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 xml:space="preserve">Joice Cristine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Kogler</w:t>
      </w:r>
      <w:proofErr w:type="spellEnd"/>
      <w:r w:rsidRPr="005C1ED8">
        <w:rPr>
          <w:rFonts w:cs="Calibri"/>
          <w:i/>
          <w:smallCaps/>
          <w:spacing w:val="-20"/>
          <w:szCs w:val="24"/>
        </w:rPr>
        <w:t xml:space="preserve"> </w:t>
      </w:r>
      <w:proofErr w:type="spellStart"/>
      <w:r w:rsidRPr="005C1ED8">
        <w:rPr>
          <w:rFonts w:cs="Calibri"/>
          <w:i/>
          <w:smallCaps/>
          <w:spacing w:val="-20"/>
          <w:szCs w:val="24"/>
        </w:rPr>
        <w:t>Ravanello</w:t>
      </w:r>
      <w:proofErr w:type="spellEnd"/>
      <w:r w:rsidR="005C1ED8" w:rsidRPr="005C1ED8">
        <w:rPr>
          <w:rFonts w:cs="Calibri"/>
          <w:i/>
          <w:smallCaps/>
          <w:spacing w:val="-20"/>
          <w:szCs w:val="24"/>
        </w:rPr>
        <w:t>,</w:t>
      </w:r>
    </w:p>
    <w:p w:rsidR="005C1ED8" w:rsidRPr="005C1ED8" w:rsidRDefault="005C1ED8" w:rsidP="005C1ED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i/>
          <w:smallCaps/>
          <w:spacing w:val="-20"/>
          <w:szCs w:val="24"/>
        </w:rPr>
      </w:pPr>
      <w:r w:rsidRPr="005C1ED8">
        <w:rPr>
          <w:rFonts w:cs="Calibri"/>
          <w:i/>
          <w:smallCaps/>
          <w:spacing w:val="-20"/>
          <w:szCs w:val="24"/>
        </w:rPr>
        <w:t>Sócia Administradora</w:t>
      </w:r>
    </w:p>
    <w:p w:rsidR="00B35188" w:rsidRPr="00B91AEE" w:rsidRDefault="00B35188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spacing w:val="-20"/>
          <w:szCs w:val="24"/>
        </w:rPr>
      </w:pPr>
    </w:p>
    <w:sectPr w:rsidR="00B35188" w:rsidRPr="00B91AEE" w:rsidSect="005C1ED8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05D" w:rsidRDefault="0083705D" w:rsidP="00F45F02">
      <w:pPr>
        <w:spacing w:after="0" w:line="240" w:lineRule="auto"/>
      </w:pPr>
      <w:r>
        <w:separator/>
      </w:r>
    </w:p>
  </w:endnote>
  <w:endnote w:type="continuationSeparator" w:id="0">
    <w:p w:rsidR="0083705D" w:rsidRDefault="0083705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597D8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-64135</wp:posOffset>
          </wp:positionV>
          <wp:extent cx="7553325" cy="700405"/>
          <wp:effectExtent l="0" t="0" r="9525" b="4445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05D" w:rsidRDefault="0083705D" w:rsidP="00F45F02">
      <w:pPr>
        <w:spacing w:after="0" w:line="240" w:lineRule="auto"/>
      </w:pPr>
      <w:r>
        <w:separator/>
      </w:r>
    </w:p>
  </w:footnote>
  <w:footnote w:type="continuationSeparator" w:id="0">
    <w:p w:rsidR="0083705D" w:rsidRDefault="0083705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597D8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695325"/>
          <wp:effectExtent l="0" t="0" r="0" b="9525"/>
          <wp:wrapTopAndBottom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C305B3"/>
    <w:multiLevelType w:val="multilevel"/>
    <w:tmpl w:val="D610E13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nsid w:val="5BB91DBE"/>
    <w:multiLevelType w:val="multilevel"/>
    <w:tmpl w:val="036CB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EE"/>
    <w:rsid w:val="00033FC0"/>
    <w:rsid w:val="00040BEF"/>
    <w:rsid w:val="00062DFC"/>
    <w:rsid w:val="000753B6"/>
    <w:rsid w:val="00090BDE"/>
    <w:rsid w:val="0011268B"/>
    <w:rsid w:val="001453DA"/>
    <w:rsid w:val="001477B3"/>
    <w:rsid w:val="00153451"/>
    <w:rsid w:val="00154513"/>
    <w:rsid w:val="00165699"/>
    <w:rsid w:val="00194CD5"/>
    <w:rsid w:val="001C6AE9"/>
    <w:rsid w:val="002319B0"/>
    <w:rsid w:val="002460BF"/>
    <w:rsid w:val="00246CEE"/>
    <w:rsid w:val="00272AFE"/>
    <w:rsid w:val="002975DC"/>
    <w:rsid w:val="002D06EF"/>
    <w:rsid w:val="002D3E0F"/>
    <w:rsid w:val="002D676F"/>
    <w:rsid w:val="002D67B7"/>
    <w:rsid w:val="00314761"/>
    <w:rsid w:val="003314ED"/>
    <w:rsid w:val="00333C89"/>
    <w:rsid w:val="00397F73"/>
    <w:rsid w:val="003A5FBD"/>
    <w:rsid w:val="003A6358"/>
    <w:rsid w:val="003E5F2C"/>
    <w:rsid w:val="003F2BAA"/>
    <w:rsid w:val="0040430E"/>
    <w:rsid w:val="00406450"/>
    <w:rsid w:val="004168A2"/>
    <w:rsid w:val="00431987"/>
    <w:rsid w:val="00432486"/>
    <w:rsid w:val="00434B6D"/>
    <w:rsid w:val="00447A2C"/>
    <w:rsid w:val="004669B7"/>
    <w:rsid w:val="0049267A"/>
    <w:rsid w:val="004955C1"/>
    <w:rsid w:val="004B2B6A"/>
    <w:rsid w:val="004D719C"/>
    <w:rsid w:val="004F1F37"/>
    <w:rsid w:val="0050302F"/>
    <w:rsid w:val="0052133F"/>
    <w:rsid w:val="00562EC3"/>
    <w:rsid w:val="005738BA"/>
    <w:rsid w:val="00575F6D"/>
    <w:rsid w:val="00594F8D"/>
    <w:rsid w:val="00597D8E"/>
    <w:rsid w:val="005C1ED8"/>
    <w:rsid w:val="005C617C"/>
    <w:rsid w:val="005E08C1"/>
    <w:rsid w:val="005F0FBD"/>
    <w:rsid w:val="005F4138"/>
    <w:rsid w:val="00610B7D"/>
    <w:rsid w:val="0064105A"/>
    <w:rsid w:val="0065467B"/>
    <w:rsid w:val="006647B7"/>
    <w:rsid w:val="006942DD"/>
    <w:rsid w:val="00696471"/>
    <w:rsid w:val="006E2B0C"/>
    <w:rsid w:val="007049D9"/>
    <w:rsid w:val="00722C64"/>
    <w:rsid w:val="00724D39"/>
    <w:rsid w:val="00733C59"/>
    <w:rsid w:val="00736F96"/>
    <w:rsid w:val="00782866"/>
    <w:rsid w:val="00790EF0"/>
    <w:rsid w:val="007B0464"/>
    <w:rsid w:val="007C30C3"/>
    <w:rsid w:val="007D00A2"/>
    <w:rsid w:val="008224C5"/>
    <w:rsid w:val="008310F3"/>
    <w:rsid w:val="0083705D"/>
    <w:rsid w:val="00841117"/>
    <w:rsid w:val="00867A0A"/>
    <w:rsid w:val="00891761"/>
    <w:rsid w:val="00891919"/>
    <w:rsid w:val="008B1511"/>
    <w:rsid w:val="008D1289"/>
    <w:rsid w:val="008E541F"/>
    <w:rsid w:val="0091518B"/>
    <w:rsid w:val="00920B5C"/>
    <w:rsid w:val="00921EDB"/>
    <w:rsid w:val="009229BC"/>
    <w:rsid w:val="00937C2E"/>
    <w:rsid w:val="00944843"/>
    <w:rsid w:val="00966DAC"/>
    <w:rsid w:val="00973688"/>
    <w:rsid w:val="00980473"/>
    <w:rsid w:val="00984963"/>
    <w:rsid w:val="009943B7"/>
    <w:rsid w:val="00997516"/>
    <w:rsid w:val="009C25D3"/>
    <w:rsid w:val="009C3055"/>
    <w:rsid w:val="009C4DAA"/>
    <w:rsid w:val="00A4084A"/>
    <w:rsid w:val="00A43E6E"/>
    <w:rsid w:val="00A858B7"/>
    <w:rsid w:val="00AB4467"/>
    <w:rsid w:val="00AB7190"/>
    <w:rsid w:val="00AC6CC5"/>
    <w:rsid w:val="00B05222"/>
    <w:rsid w:val="00B13473"/>
    <w:rsid w:val="00B14804"/>
    <w:rsid w:val="00B35188"/>
    <w:rsid w:val="00B91AEE"/>
    <w:rsid w:val="00BA76C8"/>
    <w:rsid w:val="00BD580B"/>
    <w:rsid w:val="00C35BEF"/>
    <w:rsid w:val="00C63262"/>
    <w:rsid w:val="00C76EED"/>
    <w:rsid w:val="00C8500C"/>
    <w:rsid w:val="00C92B11"/>
    <w:rsid w:val="00C9545F"/>
    <w:rsid w:val="00CA0F43"/>
    <w:rsid w:val="00CA1CB3"/>
    <w:rsid w:val="00CA4754"/>
    <w:rsid w:val="00CB6207"/>
    <w:rsid w:val="00D41057"/>
    <w:rsid w:val="00D42AAD"/>
    <w:rsid w:val="00D44117"/>
    <w:rsid w:val="00D56A80"/>
    <w:rsid w:val="00D77538"/>
    <w:rsid w:val="00D91443"/>
    <w:rsid w:val="00DC251B"/>
    <w:rsid w:val="00DD4BD8"/>
    <w:rsid w:val="00DE66F5"/>
    <w:rsid w:val="00DF62D9"/>
    <w:rsid w:val="00E1019E"/>
    <w:rsid w:val="00E120A0"/>
    <w:rsid w:val="00E4151D"/>
    <w:rsid w:val="00E863BE"/>
    <w:rsid w:val="00E87A24"/>
    <w:rsid w:val="00EB4188"/>
    <w:rsid w:val="00F02899"/>
    <w:rsid w:val="00F06A5F"/>
    <w:rsid w:val="00F078C2"/>
    <w:rsid w:val="00F15CA1"/>
    <w:rsid w:val="00F45F02"/>
    <w:rsid w:val="00F711E3"/>
    <w:rsid w:val="00F86A40"/>
    <w:rsid w:val="00F960CC"/>
    <w:rsid w:val="00FB7AE3"/>
    <w:rsid w:val="00FC54B4"/>
    <w:rsid w:val="00FC7AD8"/>
    <w:rsid w:val="00FD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AAAB54-B288-45A0-AE9B-8F9657D9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cao02\Downloads\46-FV%20TURISMO%2052-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9387-ED1F-42DE-8FDD-156E4EDF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46-FV TURISMO 52-2018</Template>
  <TotalTime>72</TotalTime>
  <Pages>2</Pages>
  <Words>541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Licitacao02</dc:creator>
  <cp:keywords/>
  <cp:lastModifiedBy>Alexson</cp:lastModifiedBy>
  <cp:revision>3</cp:revision>
  <cp:lastPrinted>2022-03-17T12:04:00Z</cp:lastPrinted>
  <dcterms:created xsi:type="dcterms:W3CDTF">2022-03-17T11:12:00Z</dcterms:created>
  <dcterms:modified xsi:type="dcterms:W3CDTF">2022-04-05T17:47:00Z</dcterms:modified>
</cp:coreProperties>
</file>