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B0" w:rsidRPr="00B91AEE" w:rsidRDefault="002319B0" w:rsidP="00B91AEE">
      <w:pPr>
        <w:spacing w:after="0" w:line="240" w:lineRule="auto"/>
        <w:jc w:val="center"/>
        <w:rPr>
          <w:rFonts w:cs="Calibri"/>
          <w:b/>
          <w:spacing w:val="-20"/>
          <w:szCs w:val="24"/>
        </w:rPr>
      </w:pPr>
      <w:r w:rsidRPr="00B91AEE">
        <w:rPr>
          <w:rFonts w:cs="Calibri"/>
          <w:b/>
          <w:spacing w:val="-20"/>
          <w:szCs w:val="24"/>
        </w:rPr>
        <w:t xml:space="preserve">TERMO ADITIVO Nº </w:t>
      </w:r>
      <w:r w:rsidR="00B91AEE" w:rsidRPr="00B91AEE">
        <w:rPr>
          <w:rFonts w:cs="Calibri"/>
          <w:b/>
          <w:spacing w:val="-20"/>
          <w:szCs w:val="24"/>
        </w:rPr>
        <w:t>21</w:t>
      </w:r>
      <w:r w:rsidR="00B35188" w:rsidRPr="00B91AEE">
        <w:rPr>
          <w:rFonts w:cs="Calibri"/>
          <w:b/>
          <w:spacing w:val="-20"/>
          <w:szCs w:val="24"/>
        </w:rPr>
        <w:t xml:space="preserve">, DE </w:t>
      </w:r>
      <w:r w:rsidR="00E120A0" w:rsidRPr="00B91AEE">
        <w:rPr>
          <w:rFonts w:cs="Calibri"/>
          <w:b/>
          <w:spacing w:val="-20"/>
          <w:szCs w:val="24"/>
        </w:rPr>
        <w:t>0</w:t>
      </w:r>
      <w:r w:rsidR="00BA76C8" w:rsidRPr="00B91AEE">
        <w:rPr>
          <w:rFonts w:cs="Calibri"/>
          <w:b/>
          <w:spacing w:val="-20"/>
          <w:szCs w:val="24"/>
        </w:rPr>
        <w:t>6</w:t>
      </w:r>
      <w:r w:rsidR="00E120A0" w:rsidRPr="00B91AEE">
        <w:rPr>
          <w:rFonts w:cs="Calibri"/>
          <w:b/>
          <w:spacing w:val="-20"/>
          <w:szCs w:val="24"/>
        </w:rPr>
        <w:t xml:space="preserve"> DE </w:t>
      </w:r>
      <w:r w:rsidR="00A93660">
        <w:rPr>
          <w:rFonts w:cs="Calibri"/>
          <w:b/>
          <w:spacing w:val="-20"/>
          <w:szCs w:val="24"/>
        </w:rPr>
        <w:t>07 DE ABRIL</w:t>
      </w:r>
      <w:r w:rsidR="00B91AEE" w:rsidRPr="00B91AEE">
        <w:rPr>
          <w:rFonts w:cs="Calibri"/>
          <w:b/>
          <w:spacing w:val="-20"/>
          <w:szCs w:val="24"/>
        </w:rPr>
        <w:t xml:space="preserve"> DE 2022</w:t>
      </w:r>
    </w:p>
    <w:p w:rsidR="00B91AEE" w:rsidRPr="00B91AEE" w:rsidRDefault="0033535A" w:rsidP="00B91AEE">
      <w:pPr>
        <w:spacing w:after="0" w:line="240" w:lineRule="auto"/>
        <w:jc w:val="center"/>
        <w:rPr>
          <w:rFonts w:cs="Calibri"/>
          <w:i/>
          <w:smallCaps/>
          <w:spacing w:val="-20"/>
          <w:sz w:val="20"/>
          <w:szCs w:val="20"/>
        </w:rPr>
      </w:pPr>
      <w:r>
        <w:rPr>
          <w:rFonts w:cs="Calibri"/>
          <w:i/>
          <w:smallCaps/>
          <w:spacing w:val="-20"/>
          <w:sz w:val="20"/>
          <w:szCs w:val="20"/>
        </w:rPr>
        <w:t>Contrato n° 52/2018</w:t>
      </w:r>
    </w:p>
    <w:p w:rsidR="00782866" w:rsidRPr="00B91AEE" w:rsidRDefault="00782866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B35188" w:rsidRPr="00B91AEE" w:rsidRDefault="00DC063D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>NONO</w:t>
      </w:r>
      <w:r w:rsidR="00594F8D" w:rsidRPr="00B91AEE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="00724D39" w:rsidRPr="00B91AEE">
        <w:rPr>
          <w:rFonts w:ascii="Calibri" w:hAnsi="Calibri" w:cs="Calibri"/>
          <w:b/>
          <w:spacing w:val="-20"/>
          <w:sz w:val="24"/>
          <w:szCs w:val="24"/>
        </w:rPr>
        <w:t xml:space="preserve">TERMO ADITIVO AO CONTRATO Nº </w:t>
      </w:r>
      <w:r w:rsidR="00F02899" w:rsidRPr="00B91AEE">
        <w:rPr>
          <w:rFonts w:ascii="Calibri" w:hAnsi="Calibri" w:cs="Calibri"/>
          <w:b/>
          <w:spacing w:val="-20"/>
          <w:sz w:val="24"/>
          <w:szCs w:val="24"/>
        </w:rPr>
        <w:t>5</w:t>
      </w:r>
      <w:r w:rsidR="00246CEE" w:rsidRPr="00B91AEE">
        <w:rPr>
          <w:rFonts w:ascii="Calibri" w:hAnsi="Calibri" w:cs="Calibri"/>
          <w:b/>
          <w:spacing w:val="-20"/>
          <w:sz w:val="24"/>
          <w:szCs w:val="24"/>
        </w:rPr>
        <w:t>2</w:t>
      </w:r>
      <w:r w:rsidR="002319B0" w:rsidRPr="00B91AEE">
        <w:rPr>
          <w:rFonts w:ascii="Calibri" w:hAnsi="Calibri" w:cs="Calibri"/>
          <w:b/>
          <w:spacing w:val="-20"/>
          <w:sz w:val="24"/>
          <w:szCs w:val="24"/>
        </w:rPr>
        <w:t>/20</w:t>
      </w:r>
      <w:r w:rsidR="00594F8D" w:rsidRPr="00B91AEE">
        <w:rPr>
          <w:rFonts w:ascii="Calibri" w:hAnsi="Calibri" w:cs="Calibri"/>
          <w:b/>
          <w:spacing w:val="-20"/>
          <w:sz w:val="24"/>
          <w:szCs w:val="24"/>
        </w:rPr>
        <w:t>1</w:t>
      </w:r>
      <w:r w:rsidR="00246CEE" w:rsidRPr="00B91AEE">
        <w:rPr>
          <w:rFonts w:ascii="Calibri" w:hAnsi="Calibri" w:cs="Calibri"/>
          <w:b/>
          <w:spacing w:val="-20"/>
          <w:sz w:val="24"/>
          <w:szCs w:val="24"/>
        </w:rPr>
        <w:t>8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>, para execução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de serviço de transporte </w:t>
      </w:r>
      <w:r w:rsidR="00F02899" w:rsidRPr="00B91AEE">
        <w:rPr>
          <w:rFonts w:ascii="Calibri" w:hAnsi="Calibri" w:cs="Calibri"/>
          <w:spacing w:val="-20"/>
          <w:sz w:val="24"/>
          <w:szCs w:val="24"/>
        </w:rPr>
        <w:t xml:space="preserve">universitário – linha Sede do Município ao Campus Universitário </w:t>
      </w:r>
      <w:proofErr w:type="spellStart"/>
      <w:r w:rsidR="00F02899" w:rsidRPr="00B91AEE">
        <w:rPr>
          <w:rFonts w:ascii="Calibri" w:hAnsi="Calibri" w:cs="Calibri"/>
          <w:spacing w:val="-20"/>
          <w:sz w:val="24"/>
          <w:szCs w:val="24"/>
        </w:rPr>
        <w:t>Unicruz</w:t>
      </w:r>
      <w:proofErr w:type="spellEnd"/>
      <w:r w:rsidR="00F02899" w:rsidRPr="00B91AEE">
        <w:rPr>
          <w:rFonts w:ascii="Calibri" w:hAnsi="Calibri" w:cs="Calibri"/>
          <w:spacing w:val="-20"/>
          <w:sz w:val="24"/>
          <w:szCs w:val="24"/>
        </w:rPr>
        <w:t>, via centro da cidade de Cruz Alta.</w:t>
      </w:r>
      <w:r w:rsidR="00FB7AE3" w:rsidRPr="00B91AEE">
        <w:rPr>
          <w:rFonts w:ascii="Calibri" w:hAnsi="Calibri" w:cs="Calibri"/>
          <w:spacing w:val="-20"/>
          <w:sz w:val="24"/>
          <w:szCs w:val="24"/>
        </w:rPr>
        <w:t xml:space="preserve"> A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>s partes</w:t>
      </w:r>
      <w:r w:rsidR="00FB7AE3" w:rsidRPr="00B91AEE">
        <w:rPr>
          <w:rFonts w:ascii="Calibri" w:hAnsi="Calibri" w:cs="Calibri"/>
          <w:spacing w:val="-20"/>
          <w:sz w:val="24"/>
          <w:szCs w:val="24"/>
        </w:rPr>
        <w:t>,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 de um lado o </w:t>
      </w:r>
      <w:r w:rsidR="002319B0" w:rsidRPr="00B91AEE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 com sede na Rua </w:t>
      </w:r>
      <w:proofErr w:type="spellStart"/>
      <w:r w:rsidR="002319B0" w:rsidRPr="00B91AEE">
        <w:rPr>
          <w:rFonts w:ascii="Calibri" w:hAnsi="Calibri" w:cs="Calibri"/>
          <w:spacing w:val="-20"/>
          <w:sz w:val="24"/>
          <w:szCs w:val="24"/>
        </w:rPr>
        <w:t>Rubert</w:t>
      </w:r>
      <w:proofErr w:type="spellEnd"/>
      <w:r w:rsidR="002319B0" w:rsidRPr="00B91AEE">
        <w:rPr>
          <w:rFonts w:ascii="Calibri" w:hAnsi="Calibri" w:cs="Calibri"/>
          <w:spacing w:val="-20"/>
          <w:sz w:val="24"/>
          <w:szCs w:val="24"/>
        </w:rPr>
        <w:t>, nº</w:t>
      </w:r>
      <w:r w:rsidR="00FB7AE3" w:rsidRPr="00B91AEE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900, e inscrito no CNPJ sob o nº 89.708.051/0001-86, neste ato representado </w:t>
      </w:r>
      <w:r w:rsidR="00A858B7" w:rsidRPr="00B91AEE">
        <w:rPr>
          <w:rFonts w:ascii="Calibri" w:hAnsi="Calibri" w:cs="Calibri"/>
          <w:spacing w:val="-20"/>
          <w:sz w:val="24"/>
          <w:szCs w:val="24"/>
        </w:rPr>
        <w:t xml:space="preserve">pela sua 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Prefeita Municipal</w:t>
      </w:r>
      <w:r w:rsidR="00A858B7" w:rsidRPr="00B91AEE">
        <w:rPr>
          <w:rFonts w:ascii="Calibri" w:hAnsi="Calibri" w:cs="Calibri"/>
          <w:b/>
          <w:spacing w:val="-20"/>
          <w:sz w:val="24"/>
          <w:szCs w:val="24"/>
        </w:rPr>
        <w:t xml:space="preserve">, </w:t>
      </w:r>
      <w:r w:rsidR="00A858B7" w:rsidRPr="00B91AEE">
        <w:rPr>
          <w:rFonts w:ascii="Calibri" w:hAnsi="Calibri" w:cs="Calibri"/>
          <w:spacing w:val="-20"/>
          <w:sz w:val="24"/>
          <w:szCs w:val="24"/>
          <w:u w:val="words"/>
        </w:rPr>
        <w:t>MARCIA ROSSATTO FREDI</w:t>
      </w:r>
      <w:r w:rsidR="00A858B7" w:rsidRPr="00B91AEE">
        <w:rPr>
          <w:rFonts w:ascii="Calibri" w:hAnsi="Calibri" w:cs="Calibri"/>
          <w:spacing w:val="-20"/>
          <w:sz w:val="24"/>
          <w:szCs w:val="24"/>
        </w:rPr>
        <w:t xml:space="preserve">, brasileira, casada, professora, residente e domiciliada à Rua da Produção, nesta Cidade, portadora do CPF nº 5013.301.130-04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e </w:t>
      </w:r>
      <w:r w:rsidR="00724D39" w:rsidRPr="00B91AEE">
        <w:rPr>
          <w:rFonts w:ascii="Calibri" w:hAnsi="Calibri" w:cs="Calibri"/>
          <w:b/>
          <w:spacing w:val="-20"/>
          <w:sz w:val="24"/>
          <w:szCs w:val="24"/>
        </w:rPr>
        <w:t xml:space="preserve">FV TURISMO </w:t>
      </w:r>
      <w:proofErr w:type="spellStart"/>
      <w:r w:rsidR="00724D39" w:rsidRPr="00B91AEE">
        <w:rPr>
          <w:rFonts w:ascii="Calibri" w:hAnsi="Calibri" w:cs="Calibri"/>
          <w:b/>
          <w:spacing w:val="-20"/>
          <w:sz w:val="24"/>
          <w:szCs w:val="24"/>
        </w:rPr>
        <w:t>L</w:t>
      </w:r>
      <w:r w:rsidR="00B35188" w:rsidRPr="00B91AEE">
        <w:rPr>
          <w:rFonts w:ascii="Calibri" w:hAnsi="Calibri" w:cs="Calibri"/>
          <w:b/>
          <w:spacing w:val="-20"/>
          <w:sz w:val="24"/>
          <w:szCs w:val="24"/>
        </w:rPr>
        <w:t>tda</w:t>
      </w:r>
      <w:proofErr w:type="spellEnd"/>
      <w:r w:rsidR="00724D39" w:rsidRPr="00B91AEE">
        <w:rPr>
          <w:rFonts w:ascii="Calibri" w:hAnsi="Calibri" w:cs="Calibri"/>
          <w:spacing w:val="-20"/>
          <w:sz w:val="24"/>
          <w:szCs w:val="24"/>
        </w:rPr>
        <w:t>, com sede na 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v.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Leopoldo </w:t>
      </w:r>
      <w:proofErr w:type="spellStart"/>
      <w:r w:rsidR="00724D39" w:rsidRPr="00B91AEE">
        <w:rPr>
          <w:rFonts w:ascii="Calibri" w:hAnsi="Calibri" w:cs="Calibri"/>
          <w:spacing w:val="-20"/>
          <w:sz w:val="24"/>
          <w:szCs w:val="24"/>
        </w:rPr>
        <w:t>M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einen</w:t>
      </w:r>
      <w:proofErr w:type="spellEnd"/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nº 164, na cidade de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inscrito no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CNPJ/MF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sob o nº 07.002.148/0001-04, neste ato</w:t>
      </w:r>
      <w:r w:rsidR="00594F8D" w:rsidRPr="00B91AEE">
        <w:rPr>
          <w:rFonts w:ascii="Calibri" w:hAnsi="Calibri" w:cs="Calibri"/>
          <w:spacing w:val="-20"/>
          <w:sz w:val="24"/>
          <w:szCs w:val="24"/>
        </w:rPr>
        <w:t>,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 representada pela sua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Sócia 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dministradora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, a 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ra. </w:t>
      </w:r>
      <w:r w:rsidR="00724D39" w:rsidRPr="00B91AEE">
        <w:rPr>
          <w:rFonts w:ascii="Calibri" w:hAnsi="Calibri" w:cs="Calibri"/>
          <w:spacing w:val="-20"/>
          <w:sz w:val="24"/>
          <w:szCs w:val="24"/>
          <w:u w:val="words"/>
        </w:rPr>
        <w:t>JOICE CRISTINE KOGLER RAVANELLO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portadora do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CPF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nº 929.396.510-00, residente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e domiciliada à Av. Leopoldo </w:t>
      </w:r>
      <w:proofErr w:type="spellStart"/>
      <w:r w:rsidR="00724D39" w:rsidRPr="00B91AEE">
        <w:rPr>
          <w:rFonts w:ascii="Calibri" w:hAnsi="Calibri" w:cs="Calibri"/>
          <w:spacing w:val="-20"/>
          <w:sz w:val="24"/>
          <w:szCs w:val="24"/>
        </w:rPr>
        <w:t>Me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ine</w:t>
      </w:r>
      <w:r w:rsidR="00F02899" w:rsidRPr="00B91AEE">
        <w:rPr>
          <w:rFonts w:ascii="Calibri" w:hAnsi="Calibri" w:cs="Calibri"/>
          <w:spacing w:val="-20"/>
          <w:sz w:val="24"/>
          <w:szCs w:val="24"/>
        </w:rPr>
        <w:t>n</w:t>
      </w:r>
      <w:proofErr w:type="spellEnd"/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nº 246, na cidade de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devidamente representad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os no re</w:t>
      </w:r>
      <w:r w:rsidR="00F02899" w:rsidRPr="00B91AEE">
        <w:rPr>
          <w:rFonts w:ascii="Calibri" w:hAnsi="Calibri" w:cs="Calibri"/>
          <w:spacing w:val="-20"/>
          <w:sz w:val="24"/>
          <w:szCs w:val="24"/>
        </w:rPr>
        <w:t xml:space="preserve">ferido instrumento de 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Contrato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nos termos da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Lei Federal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nº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8.666, de 21 de junho de 1993,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alterada e consolidada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convencionam o que segue:</w:t>
      </w:r>
    </w:p>
    <w:p w:rsidR="002319B0" w:rsidRPr="00B91AEE" w:rsidRDefault="002319B0" w:rsidP="00B91AEE">
      <w:pPr>
        <w:pStyle w:val="Recuodecorpodetexto"/>
        <w:jc w:val="center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090BDE" w:rsidRPr="00B91AEE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F06A5F" w:rsidRPr="00B91AEE" w:rsidRDefault="00090BDE" w:rsidP="00B91AEE">
      <w:pPr>
        <w:pStyle w:val="Recuodecorpodetexto"/>
        <w:numPr>
          <w:ilvl w:val="1"/>
          <w:numId w:val="5"/>
        </w:numPr>
        <w:ind w:left="0" w:firstLine="708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Constitui objeto do presente Termo </w:t>
      </w:r>
      <w:r w:rsidR="00DD4BD8" w:rsidRPr="00B91AEE">
        <w:rPr>
          <w:rFonts w:ascii="Calibri" w:hAnsi="Calibri" w:cs="Calibri"/>
          <w:spacing w:val="-20"/>
          <w:sz w:val="24"/>
          <w:szCs w:val="24"/>
        </w:rPr>
        <w:t xml:space="preserve">Aditivo, mediante acordo entre as partes, </w:t>
      </w:r>
      <w:r w:rsidR="00D91443" w:rsidRPr="00B91AEE">
        <w:rPr>
          <w:rFonts w:ascii="Calibri" w:hAnsi="Calibri" w:cs="Calibri"/>
          <w:spacing w:val="-20"/>
          <w:sz w:val="24"/>
          <w:szCs w:val="24"/>
        </w:rPr>
        <w:t xml:space="preserve">com a finalidade de dar continuidade de serviços de transporte de universitário e alunos de cursos técnicos – linha sede do Município ao Campus da </w:t>
      </w:r>
      <w:proofErr w:type="spellStart"/>
      <w:r w:rsidR="00D91443" w:rsidRPr="00B91AEE">
        <w:rPr>
          <w:rFonts w:ascii="Calibri" w:hAnsi="Calibri" w:cs="Calibri"/>
          <w:spacing w:val="-20"/>
          <w:sz w:val="24"/>
          <w:szCs w:val="24"/>
        </w:rPr>
        <w:t>Unicruz</w:t>
      </w:r>
      <w:proofErr w:type="spellEnd"/>
      <w:r w:rsidR="00D91443" w:rsidRPr="00B91AEE">
        <w:rPr>
          <w:rFonts w:ascii="Calibri" w:hAnsi="Calibri" w:cs="Calibri"/>
          <w:spacing w:val="-20"/>
          <w:sz w:val="24"/>
          <w:szCs w:val="24"/>
        </w:rPr>
        <w:t>, via centro da cidade de Cruz Alta</w:t>
      </w:r>
      <w:r w:rsidR="00F06A5F" w:rsidRPr="00B91AEE">
        <w:rPr>
          <w:rFonts w:ascii="Calibri" w:hAnsi="Calibri" w:cs="Calibri"/>
          <w:spacing w:val="-20"/>
          <w:sz w:val="24"/>
          <w:szCs w:val="24"/>
        </w:rPr>
        <w:t>:</w:t>
      </w:r>
    </w:p>
    <w:p w:rsidR="00F06A5F" w:rsidRPr="00B91AEE" w:rsidRDefault="00F06A5F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F06A5F" w:rsidRPr="00B91AEE" w:rsidRDefault="00B91AEE" w:rsidP="00B91AEE">
      <w:pPr>
        <w:pStyle w:val="Recuodecorpodetexto"/>
        <w:numPr>
          <w:ilvl w:val="2"/>
          <w:numId w:val="7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A concessão por parte do Contratante de re</w:t>
      </w:r>
      <w:r>
        <w:rPr>
          <w:rFonts w:ascii="Calibri" w:hAnsi="Calibri" w:cs="Calibri"/>
          <w:spacing w:val="-20"/>
          <w:sz w:val="24"/>
          <w:szCs w:val="24"/>
        </w:rPr>
        <w:t>e</w:t>
      </w:r>
      <w:r w:rsidR="00A93660">
        <w:rPr>
          <w:rFonts w:ascii="Calibri" w:hAnsi="Calibri" w:cs="Calibri"/>
          <w:spacing w:val="-20"/>
          <w:sz w:val="24"/>
          <w:szCs w:val="24"/>
        </w:rPr>
        <w:t>quilíbrio econômico financeiro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, com a devida comprovação, bem como respaldado pelo Parecer Jurídico exarado pela assessora jurídica Roberta Brenner </w:t>
      </w:r>
      <w:proofErr w:type="spellStart"/>
      <w:r w:rsidRPr="00B91AEE">
        <w:rPr>
          <w:rFonts w:ascii="Calibri" w:hAnsi="Calibri" w:cs="Calibri"/>
          <w:spacing w:val="-20"/>
          <w:sz w:val="24"/>
          <w:szCs w:val="24"/>
        </w:rPr>
        <w:t>Ochulacki</w:t>
      </w:r>
      <w:proofErr w:type="spellEnd"/>
      <w:r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F06A5F" w:rsidRPr="00B91AEE" w:rsidRDefault="00F06A5F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Default="005E08C1" w:rsidP="00492189">
      <w:pPr>
        <w:pStyle w:val="Recuodecorpodetexto"/>
        <w:numPr>
          <w:ilvl w:val="2"/>
          <w:numId w:val="7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5C1ED8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F06A5F" w:rsidRPr="005C1ED8">
        <w:rPr>
          <w:rFonts w:ascii="Calibri" w:hAnsi="Calibri" w:cs="Calibri"/>
          <w:spacing w:val="-20"/>
          <w:sz w:val="24"/>
          <w:szCs w:val="24"/>
        </w:rPr>
        <w:t>O</w:t>
      </w:r>
      <w:r w:rsidR="00DD4BD8" w:rsidRPr="005C1ED8">
        <w:rPr>
          <w:rFonts w:ascii="Calibri" w:hAnsi="Calibri" w:cs="Calibri"/>
          <w:spacing w:val="-20"/>
          <w:sz w:val="24"/>
          <w:szCs w:val="24"/>
        </w:rPr>
        <w:t xml:space="preserve"> reajuste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 do valor</w:t>
      </w:r>
      <w:r w:rsidR="00C63262" w:rsidRPr="005C1ED8">
        <w:rPr>
          <w:rFonts w:ascii="Calibri" w:hAnsi="Calibri" w:cs="Calibri"/>
          <w:spacing w:val="-20"/>
          <w:sz w:val="24"/>
          <w:szCs w:val="24"/>
        </w:rPr>
        <w:t>,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966DAC" w:rsidRPr="005C1ED8">
        <w:rPr>
          <w:rFonts w:ascii="Calibri" w:hAnsi="Calibri" w:cs="Calibri"/>
          <w:spacing w:val="-20"/>
          <w:sz w:val="24"/>
          <w:szCs w:val="24"/>
        </w:rPr>
        <w:t xml:space="preserve">a título de </w:t>
      </w:r>
      <w:r w:rsidR="00966DAC" w:rsidRPr="00A93660">
        <w:rPr>
          <w:rFonts w:ascii="Calibri" w:hAnsi="Calibri" w:cs="Calibri"/>
          <w:b/>
          <w:spacing w:val="-20"/>
          <w:sz w:val="24"/>
          <w:szCs w:val="24"/>
        </w:rPr>
        <w:t>reequilíbrio econômico-financeiro</w:t>
      </w:r>
      <w:r w:rsidR="00966DAC" w:rsidRPr="005C1ED8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A93660">
        <w:rPr>
          <w:rFonts w:ascii="Calibri" w:hAnsi="Calibri" w:cs="Calibri"/>
          <w:spacing w:val="-20"/>
          <w:sz w:val="24"/>
          <w:szCs w:val="24"/>
        </w:rPr>
        <w:t xml:space="preserve">dá-se 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à ordem de </w:t>
      </w:r>
      <w:r w:rsidR="00DC063D">
        <w:rPr>
          <w:rFonts w:ascii="Calibri" w:hAnsi="Calibri" w:cs="Calibri"/>
          <w:spacing w:val="-20"/>
          <w:sz w:val="24"/>
          <w:szCs w:val="24"/>
        </w:rPr>
        <w:t>7,4159</w:t>
      </w:r>
      <w:r w:rsidRPr="005C1ED8">
        <w:rPr>
          <w:rFonts w:ascii="Calibri" w:hAnsi="Calibri" w:cs="Calibri"/>
          <w:spacing w:val="-20"/>
          <w:sz w:val="24"/>
          <w:szCs w:val="24"/>
        </w:rPr>
        <w:t>%</w:t>
      </w:r>
      <w:r w:rsidR="005C1ED8">
        <w:rPr>
          <w:rFonts w:ascii="Calibri" w:hAnsi="Calibri" w:cs="Calibri"/>
          <w:spacing w:val="-20"/>
          <w:sz w:val="24"/>
          <w:szCs w:val="24"/>
        </w:rPr>
        <w:t>.</w:t>
      </w:r>
    </w:p>
    <w:p w:rsidR="005C1ED8" w:rsidRDefault="005C1ED8" w:rsidP="005C1ED8">
      <w:pPr>
        <w:pStyle w:val="PargrafodaLista"/>
        <w:rPr>
          <w:rFonts w:cs="Calibri"/>
          <w:spacing w:val="-20"/>
          <w:szCs w:val="24"/>
        </w:rPr>
      </w:pPr>
    </w:p>
    <w:p w:rsidR="005C1ED8" w:rsidRPr="00B91AEE" w:rsidRDefault="005C1ED8" w:rsidP="005C1ED8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F02899" w:rsidP="00B91AEE">
      <w:pPr>
        <w:pStyle w:val="Recuodecorpodetexto"/>
        <w:ind w:firstLine="709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SEGUNDA – DO VALOR</w:t>
      </w:r>
    </w:p>
    <w:p w:rsidR="00C63262" w:rsidRPr="00B91AEE" w:rsidRDefault="00C63262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F02899" w:rsidRPr="00B91AEE" w:rsidRDefault="00F02899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2.1. Com o r</w:t>
      </w:r>
      <w:r w:rsidR="00A93660">
        <w:rPr>
          <w:rFonts w:ascii="Calibri" w:hAnsi="Calibri" w:cs="Calibri"/>
          <w:spacing w:val="-20"/>
          <w:sz w:val="24"/>
          <w:szCs w:val="24"/>
        </w:rPr>
        <w:t>eequilíbrio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 ora concedido, o valor do q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uilômetro rodado passa de </w:t>
      </w:r>
      <w:r w:rsidR="00DC063D" w:rsidRPr="00B91AEE">
        <w:rPr>
          <w:rFonts w:ascii="Calibri" w:hAnsi="Calibri" w:cs="Calibri"/>
          <w:spacing w:val="-20"/>
          <w:sz w:val="24"/>
          <w:szCs w:val="24"/>
        </w:rPr>
        <w:t xml:space="preserve">R$ </w:t>
      </w:r>
      <w:r w:rsidR="00DC063D">
        <w:rPr>
          <w:rFonts w:ascii="Calibri" w:hAnsi="Calibri" w:cs="Calibri"/>
          <w:spacing w:val="-20"/>
          <w:sz w:val="24"/>
          <w:szCs w:val="24"/>
        </w:rPr>
        <w:t xml:space="preserve">4,45 </w:t>
      </w:r>
      <w:r w:rsidR="00DC063D" w:rsidRPr="00B91AEE">
        <w:rPr>
          <w:rFonts w:ascii="Calibri" w:hAnsi="Calibri" w:cs="Calibri"/>
          <w:spacing w:val="-20"/>
          <w:sz w:val="24"/>
          <w:szCs w:val="24"/>
        </w:rPr>
        <w:t>(</w:t>
      </w:r>
      <w:r w:rsidR="00DC063D">
        <w:rPr>
          <w:rFonts w:ascii="Calibri" w:hAnsi="Calibri" w:cs="Calibri"/>
          <w:spacing w:val="-20"/>
          <w:sz w:val="24"/>
          <w:szCs w:val="24"/>
        </w:rPr>
        <w:t>quatro reais e quarenta e cinco centavos</w:t>
      </w:r>
      <w:r w:rsidR="00DC063D" w:rsidRPr="00B91AEE">
        <w:rPr>
          <w:rFonts w:ascii="Calibri" w:hAnsi="Calibri" w:cs="Calibri"/>
          <w:spacing w:val="-20"/>
          <w:sz w:val="24"/>
          <w:szCs w:val="24"/>
        </w:rPr>
        <w:t>)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 xml:space="preserve"> para </w:t>
      </w:r>
      <w:r w:rsidR="00C63262" w:rsidRPr="00B91AEE">
        <w:rPr>
          <w:rFonts w:ascii="Calibri" w:hAnsi="Calibri" w:cs="Calibri"/>
          <w:spacing w:val="-20"/>
          <w:sz w:val="24"/>
          <w:szCs w:val="24"/>
        </w:rPr>
        <w:t xml:space="preserve">R$ </w:t>
      </w:r>
      <w:r w:rsidR="00DC063D">
        <w:rPr>
          <w:rFonts w:ascii="Calibri" w:hAnsi="Calibri" w:cs="Calibri"/>
          <w:spacing w:val="-20"/>
          <w:sz w:val="24"/>
          <w:szCs w:val="24"/>
        </w:rPr>
        <w:t>4,78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>(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quatro reais e </w:t>
      </w:r>
      <w:r w:rsidR="00DC063D">
        <w:rPr>
          <w:rFonts w:ascii="Calibri" w:hAnsi="Calibri" w:cs="Calibri"/>
          <w:spacing w:val="-20"/>
          <w:sz w:val="24"/>
          <w:szCs w:val="24"/>
        </w:rPr>
        <w:t xml:space="preserve">setenta e oito </w:t>
      </w:r>
      <w:r w:rsidR="005C1ED8">
        <w:rPr>
          <w:rFonts w:ascii="Calibri" w:hAnsi="Calibri" w:cs="Calibri"/>
          <w:spacing w:val="-20"/>
          <w:sz w:val="24"/>
          <w:szCs w:val="24"/>
        </w:rPr>
        <w:t>centavos</w:t>
      </w:r>
      <w:r w:rsidR="00DC063D">
        <w:rPr>
          <w:rFonts w:ascii="Calibri" w:hAnsi="Calibri" w:cs="Calibri"/>
          <w:spacing w:val="-20"/>
          <w:sz w:val="24"/>
          <w:szCs w:val="24"/>
        </w:rPr>
        <w:t xml:space="preserve">), 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perfazendo uma diferença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 xml:space="preserve">para maior </w:t>
      </w:r>
      <w:r w:rsidR="00973688" w:rsidRPr="00B91AEE">
        <w:rPr>
          <w:rFonts w:ascii="Calibri" w:hAnsi="Calibri" w:cs="Calibri"/>
          <w:spacing w:val="-20"/>
          <w:sz w:val="24"/>
          <w:szCs w:val="24"/>
        </w:rPr>
        <w:t xml:space="preserve">à ordem de </w:t>
      </w:r>
      <w:r w:rsidRPr="00B91AEE">
        <w:rPr>
          <w:rFonts w:ascii="Calibri" w:hAnsi="Calibri" w:cs="Calibri"/>
          <w:spacing w:val="-20"/>
          <w:sz w:val="24"/>
          <w:szCs w:val="24"/>
        </w:rPr>
        <w:t>R$ 0,</w:t>
      </w:r>
      <w:r w:rsidR="00DC063D">
        <w:rPr>
          <w:rFonts w:ascii="Calibri" w:hAnsi="Calibri" w:cs="Calibri"/>
          <w:spacing w:val="-20"/>
          <w:sz w:val="24"/>
          <w:szCs w:val="24"/>
        </w:rPr>
        <w:t>33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 (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sessenta e dois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>centavos</w:t>
      </w:r>
      <w:r w:rsidRPr="00B91AEE">
        <w:rPr>
          <w:rFonts w:ascii="Calibri" w:hAnsi="Calibri" w:cs="Calibri"/>
          <w:spacing w:val="-20"/>
          <w:sz w:val="24"/>
          <w:szCs w:val="24"/>
        </w:rPr>
        <w:t>) por quilômetro rodado</w:t>
      </w:r>
      <w:r w:rsidR="00973688"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C63262" w:rsidRPr="00B91AEE" w:rsidRDefault="00C63262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973688" w:rsidRPr="00B91AEE" w:rsidRDefault="00973688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2.2. </w:t>
      </w:r>
      <w:r w:rsidR="00DC063D">
        <w:rPr>
          <w:rFonts w:ascii="Calibri" w:hAnsi="Calibri" w:cs="Calibri"/>
          <w:spacing w:val="-20"/>
          <w:sz w:val="24"/>
          <w:szCs w:val="24"/>
        </w:rPr>
        <w:t>O valor total deste Termo Aditivo é</w:t>
      </w:r>
      <w:r w:rsidR="00C63262" w:rsidRPr="00B91AEE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DC063D">
        <w:rPr>
          <w:rFonts w:ascii="Calibri" w:hAnsi="Calibri" w:cs="Calibri"/>
          <w:spacing w:val="-20"/>
          <w:sz w:val="24"/>
          <w:szCs w:val="24"/>
        </w:rPr>
        <w:t xml:space="preserve">de </w:t>
      </w:r>
      <w:r w:rsidR="00DC063D" w:rsidRPr="00B91AEE">
        <w:rPr>
          <w:rFonts w:ascii="Calibri" w:hAnsi="Calibri" w:cs="Calibri"/>
          <w:b/>
          <w:spacing w:val="-20"/>
          <w:sz w:val="24"/>
          <w:szCs w:val="24"/>
        </w:rPr>
        <w:t xml:space="preserve">R$ </w:t>
      </w:r>
      <w:r w:rsidR="00DC063D" w:rsidRPr="00DC063D">
        <w:rPr>
          <w:rFonts w:ascii="Calibri" w:hAnsi="Calibri" w:cs="Calibri"/>
          <w:b/>
          <w:spacing w:val="-20"/>
          <w:sz w:val="24"/>
          <w:szCs w:val="24"/>
        </w:rPr>
        <w:t>10.005,64</w:t>
      </w:r>
      <w:r w:rsidR="00DC063D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980473" w:rsidRPr="00B91AEE">
        <w:rPr>
          <w:rFonts w:ascii="Calibri" w:hAnsi="Calibri" w:cs="Calibri"/>
          <w:spacing w:val="-20"/>
          <w:sz w:val="24"/>
          <w:szCs w:val="24"/>
        </w:rPr>
        <w:t>(</w:t>
      </w:r>
      <w:r w:rsidR="00DC063D">
        <w:rPr>
          <w:rFonts w:ascii="Calibri" w:hAnsi="Calibri" w:cs="Calibri"/>
          <w:spacing w:val="-20"/>
          <w:sz w:val="24"/>
          <w:szCs w:val="24"/>
        </w:rPr>
        <w:t>dez mil e cinco reais e sessenta e quatro centavos)</w:t>
      </w:r>
      <w:r w:rsidR="00333C89" w:rsidRPr="00B91AEE">
        <w:rPr>
          <w:rFonts w:ascii="Calibri" w:hAnsi="Calibri" w:cs="Calibri"/>
          <w:spacing w:val="-20"/>
          <w:sz w:val="24"/>
          <w:szCs w:val="24"/>
        </w:rPr>
        <w:t>, cuja composição segue demonstrada na planilha a seguir</w:t>
      </w:r>
      <w:r w:rsidR="00980473" w:rsidRPr="00B91AEE">
        <w:rPr>
          <w:rFonts w:ascii="Calibri" w:hAnsi="Calibri" w:cs="Calibri"/>
          <w:spacing w:val="-20"/>
          <w:sz w:val="24"/>
          <w:szCs w:val="24"/>
        </w:rPr>
        <w:t>:</w:t>
      </w:r>
    </w:p>
    <w:p w:rsidR="00980473" w:rsidRPr="00B91AEE" w:rsidRDefault="00980473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362"/>
        <w:gridCol w:w="2598"/>
      </w:tblGrid>
      <w:tr w:rsidR="00DC063D" w:rsidRPr="00B91AEE" w:rsidTr="00DC063D">
        <w:tc>
          <w:tcPr>
            <w:tcW w:w="1810" w:type="pct"/>
            <w:shd w:val="clear" w:color="auto" w:fill="auto"/>
          </w:tcPr>
          <w:p w:rsidR="00DC063D" w:rsidRPr="00B91AEE" w:rsidRDefault="00DC063D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>Quantidade de km/ano</w:t>
            </w:r>
            <w:r>
              <w:rPr>
                <w:rFonts w:ascii="Calibri" w:hAnsi="Calibri" w:cs="Calibri"/>
                <w:spacing w:val="-20"/>
                <w:sz w:val="24"/>
                <w:szCs w:val="24"/>
              </w:rPr>
              <w:t xml:space="preserve"> prevista no sistema</w:t>
            </w: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 </w:t>
            </w:r>
          </w:p>
        </w:tc>
        <w:tc>
          <w:tcPr>
            <w:tcW w:w="1799" w:type="pct"/>
            <w:shd w:val="clear" w:color="auto" w:fill="auto"/>
          </w:tcPr>
          <w:p w:rsidR="00DC063D" w:rsidRPr="00B91AEE" w:rsidRDefault="00DC063D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atualizado do km/rodado </w:t>
            </w:r>
          </w:p>
        </w:tc>
        <w:tc>
          <w:tcPr>
            <w:tcW w:w="1390" w:type="pct"/>
            <w:shd w:val="clear" w:color="auto" w:fill="auto"/>
          </w:tcPr>
          <w:p w:rsidR="00DC063D" w:rsidRPr="00B91AEE" w:rsidRDefault="00DC063D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correspondente ao aditamento </w:t>
            </w:r>
          </w:p>
        </w:tc>
      </w:tr>
      <w:tr w:rsidR="00DC063D" w:rsidRPr="00B91AEE" w:rsidTr="00DC063D">
        <w:tc>
          <w:tcPr>
            <w:tcW w:w="1810" w:type="pct"/>
            <w:shd w:val="clear" w:color="auto" w:fill="auto"/>
          </w:tcPr>
          <w:p w:rsidR="00DC063D" w:rsidRPr="00B91AEE" w:rsidRDefault="00DC063D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30.320,1133</w:t>
            </w:r>
          </w:p>
        </w:tc>
        <w:tc>
          <w:tcPr>
            <w:tcW w:w="1799" w:type="pct"/>
            <w:shd w:val="clear" w:color="auto" w:fill="auto"/>
          </w:tcPr>
          <w:p w:rsidR="00DC063D" w:rsidRPr="00B91AEE" w:rsidRDefault="00DC063D" w:rsidP="00DC063D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 xml:space="preserve">R$ </w:t>
            </w: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4,78</w:t>
            </w:r>
          </w:p>
        </w:tc>
        <w:tc>
          <w:tcPr>
            <w:tcW w:w="1390" w:type="pct"/>
            <w:shd w:val="clear" w:color="auto" w:fill="auto"/>
          </w:tcPr>
          <w:p w:rsidR="00DC063D" w:rsidRPr="00B91AEE" w:rsidRDefault="00DC063D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 xml:space="preserve">R$ </w:t>
            </w:r>
            <w:r w:rsidRPr="00DC063D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10.005,64</w:t>
            </w:r>
          </w:p>
        </w:tc>
      </w:tr>
    </w:tbl>
    <w:p w:rsidR="00333C89" w:rsidRPr="00B91AEE" w:rsidRDefault="00333C89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7C30C3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2.3. Conforme previsto no </w:t>
      </w:r>
      <w:r w:rsidR="00A93660" w:rsidRPr="00B91AEE">
        <w:rPr>
          <w:rFonts w:ascii="Calibri" w:hAnsi="Calibri" w:cs="Calibri"/>
          <w:spacing w:val="-20"/>
          <w:sz w:val="24"/>
          <w:szCs w:val="24"/>
        </w:rPr>
        <w:t xml:space="preserve">Contrato 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em vigor, o pagamento se dará </w:t>
      </w:r>
      <w:r w:rsidR="00C63262" w:rsidRPr="00B91AEE">
        <w:rPr>
          <w:rFonts w:ascii="Calibri" w:hAnsi="Calibri" w:cs="Calibri"/>
          <w:spacing w:val="-20"/>
          <w:sz w:val="24"/>
          <w:szCs w:val="24"/>
        </w:rPr>
        <w:t xml:space="preserve">até o 10º dia do mês subsequente à prestação do serviço, </w:t>
      </w:r>
      <w:r w:rsidRPr="00B91AEE">
        <w:rPr>
          <w:rFonts w:ascii="Calibri" w:hAnsi="Calibri" w:cs="Calibri"/>
          <w:spacing w:val="-20"/>
          <w:sz w:val="24"/>
          <w:szCs w:val="24"/>
        </w:rPr>
        <w:t>mediante visto fiscal e apresentação de nota fiscal, relativamente à efetiva quilometragem realizada.</w:t>
      </w:r>
    </w:p>
    <w:p w:rsidR="00090BDE" w:rsidRPr="00B91AEE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TERCEIRA – DAS DISPOSIÇÕES FINAIS</w:t>
      </w:r>
    </w:p>
    <w:p w:rsidR="001453DA" w:rsidRPr="00B91AEE" w:rsidRDefault="001453DA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1453DA" w:rsidRPr="00B91AEE" w:rsidRDefault="001453DA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3.1 – Este Termo Aditivo entra em vigor na data de sua publicação, 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com efeito retroativo à data do pedido, conforme </w:t>
      </w:r>
      <w:r w:rsidR="0033535A">
        <w:rPr>
          <w:rFonts w:ascii="Calibri" w:hAnsi="Calibri" w:cs="Calibri"/>
          <w:spacing w:val="-20"/>
          <w:sz w:val="24"/>
          <w:szCs w:val="24"/>
        </w:rPr>
        <w:t xml:space="preserve">determinado </w:t>
      </w:r>
      <w:r w:rsidR="005C1ED8">
        <w:rPr>
          <w:rFonts w:ascii="Calibri" w:hAnsi="Calibri" w:cs="Calibri"/>
          <w:spacing w:val="-20"/>
          <w:sz w:val="24"/>
          <w:szCs w:val="24"/>
        </w:rPr>
        <w:t>pela autoridade superior</w:t>
      </w:r>
      <w:r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090BDE" w:rsidRPr="00B91AEE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3.1 – </w:t>
      </w:r>
      <w:r w:rsidR="00FD1853" w:rsidRPr="00B91AEE">
        <w:rPr>
          <w:rFonts w:ascii="Calibri" w:hAnsi="Calibri" w:cs="Calibri"/>
          <w:spacing w:val="-20"/>
          <w:sz w:val="24"/>
          <w:szCs w:val="24"/>
        </w:rPr>
        <w:t>Permanecem inalteradas e f</w:t>
      </w:r>
      <w:r w:rsidRPr="00B91AEE">
        <w:rPr>
          <w:rFonts w:ascii="Calibri" w:hAnsi="Calibri" w:cs="Calibri"/>
          <w:spacing w:val="-20"/>
          <w:sz w:val="24"/>
          <w:szCs w:val="24"/>
        </w:rPr>
        <w:t>icam ratificadas todas as demais cláusulas e condições do instrumento em vigor.</w:t>
      </w:r>
    </w:p>
    <w:p w:rsidR="00090BDE" w:rsidRPr="00B91AEE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090BDE" w:rsidRPr="00B91AEE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2319B0" w:rsidRPr="00B91AEE" w:rsidRDefault="002319B0" w:rsidP="00B91AEE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</w:p>
    <w:p w:rsidR="002319B0" w:rsidRDefault="00272AFE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Fortaleza dos Va</w:t>
      </w:r>
      <w:r w:rsidR="00FD1853" w:rsidRPr="00B91AEE">
        <w:rPr>
          <w:rFonts w:ascii="Calibri" w:hAnsi="Calibri" w:cs="Calibri"/>
          <w:spacing w:val="-20"/>
          <w:sz w:val="24"/>
          <w:szCs w:val="24"/>
        </w:rPr>
        <w:t xml:space="preserve">los, </w:t>
      </w:r>
      <w:r w:rsidR="0033535A">
        <w:rPr>
          <w:rFonts w:ascii="Calibri" w:hAnsi="Calibri" w:cs="Calibri"/>
          <w:spacing w:val="-20"/>
          <w:sz w:val="24"/>
          <w:szCs w:val="24"/>
        </w:rPr>
        <w:t>07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 de </w:t>
      </w:r>
      <w:r w:rsidR="0033535A">
        <w:rPr>
          <w:rFonts w:ascii="Calibri" w:hAnsi="Calibri" w:cs="Calibri"/>
          <w:spacing w:val="-20"/>
          <w:sz w:val="24"/>
          <w:szCs w:val="24"/>
        </w:rPr>
        <w:t xml:space="preserve">abril </w:t>
      </w:r>
      <w:r w:rsidR="005C1ED8">
        <w:rPr>
          <w:rFonts w:ascii="Calibri" w:hAnsi="Calibri" w:cs="Calibri"/>
          <w:spacing w:val="-20"/>
          <w:sz w:val="24"/>
          <w:szCs w:val="24"/>
        </w:rPr>
        <w:t>de 2022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5C1ED8" w:rsidRPr="00B91AEE" w:rsidRDefault="005C1ED8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</w:p>
    <w:p w:rsidR="00CA4754" w:rsidRPr="00B91AEE" w:rsidRDefault="00CA4754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</w:pPr>
    </w:p>
    <w:p w:rsidR="005C1ED8" w:rsidRDefault="005C1ED8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  <w:sectPr w:rsidR="005C1ED8" w:rsidSect="00B91AEE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  <w:bookmarkStart w:id="0" w:name="_GoBack"/>
      <w:bookmarkEnd w:id="0"/>
    </w:p>
    <w:p w:rsidR="00272AFE" w:rsidRPr="005C1ED8" w:rsidRDefault="005C1ED8" w:rsidP="00B91AEE">
      <w:pPr>
        <w:pStyle w:val="SemEspaamento"/>
        <w:jc w:val="center"/>
        <w:rPr>
          <w:rFonts w:cs="Calibri"/>
          <w:b/>
          <w:spacing w:val="-20"/>
          <w:szCs w:val="24"/>
        </w:rPr>
      </w:pPr>
      <w:r w:rsidRPr="005C1ED8">
        <w:rPr>
          <w:rFonts w:cs="Calibri"/>
          <w:b/>
          <w:spacing w:val="-20"/>
          <w:szCs w:val="24"/>
        </w:rPr>
        <w:lastRenderedPageBreak/>
        <w:t>M</w:t>
      </w:r>
      <w:r>
        <w:rPr>
          <w:rFonts w:cs="Calibri"/>
          <w:b/>
          <w:spacing w:val="-20"/>
          <w:szCs w:val="24"/>
        </w:rPr>
        <w:t>UNICÍPIO DE FORTALEZA DOS VALOS/</w:t>
      </w:r>
      <w:r w:rsidRPr="005C1ED8">
        <w:rPr>
          <w:rFonts w:cs="Calibri"/>
          <w:b/>
          <w:spacing w:val="-20"/>
          <w:szCs w:val="24"/>
        </w:rPr>
        <w:t>RS</w:t>
      </w:r>
    </w:p>
    <w:p w:rsidR="002319B0" w:rsidRPr="005C1ED8" w:rsidRDefault="00FD1853" w:rsidP="00B91AEE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Márcia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Rossatto</w:t>
      </w:r>
      <w:proofErr w:type="spellEnd"/>
      <w:r w:rsidRPr="005C1ED8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Fredi</w:t>
      </w:r>
      <w:proofErr w:type="spellEnd"/>
      <w:r w:rsidR="005C1ED8" w:rsidRPr="005C1ED8">
        <w:rPr>
          <w:rFonts w:cs="Calibri"/>
          <w:i/>
          <w:smallCaps/>
          <w:spacing w:val="-20"/>
          <w:szCs w:val="24"/>
        </w:rPr>
        <w:t>,</w:t>
      </w:r>
    </w:p>
    <w:p w:rsidR="005C1ED8" w:rsidRPr="005C1ED8" w:rsidRDefault="005C1ED8" w:rsidP="005C1ED8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Prefeita Municipal </w:t>
      </w:r>
    </w:p>
    <w:p w:rsidR="005C1ED8" w:rsidRPr="00B91AEE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2319B0" w:rsidRPr="00B91AEE" w:rsidRDefault="002319B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CA4754" w:rsidRDefault="00CA4754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B91AEE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782866" w:rsidRDefault="00782866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A93660" w:rsidRDefault="00A9366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A93660" w:rsidRDefault="00A9366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B35188" w:rsidRPr="005C1ED8" w:rsidRDefault="005C1ED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b/>
          <w:spacing w:val="-20"/>
          <w:szCs w:val="24"/>
        </w:rPr>
      </w:pPr>
      <w:r w:rsidRPr="005C1ED8">
        <w:rPr>
          <w:rFonts w:cs="Calibri"/>
          <w:b/>
          <w:spacing w:val="-20"/>
          <w:szCs w:val="24"/>
        </w:rPr>
        <w:lastRenderedPageBreak/>
        <w:t>FV TURISMO LTDA</w:t>
      </w:r>
      <w:r>
        <w:rPr>
          <w:rFonts w:cs="Calibri"/>
          <w:b/>
          <w:spacing w:val="-20"/>
          <w:szCs w:val="24"/>
        </w:rPr>
        <w:t>,</w:t>
      </w:r>
    </w:p>
    <w:p w:rsidR="005F4138" w:rsidRPr="005C1ED8" w:rsidRDefault="00C35BEF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Joice Cristine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Kogler</w:t>
      </w:r>
      <w:proofErr w:type="spellEnd"/>
      <w:r w:rsidRPr="005C1ED8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Ravanello</w:t>
      </w:r>
      <w:proofErr w:type="spellEnd"/>
      <w:r w:rsidR="005C1ED8" w:rsidRPr="005C1ED8">
        <w:rPr>
          <w:rFonts w:cs="Calibri"/>
          <w:i/>
          <w:smallCaps/>
          <w:spacing w:val="-20"/>
          <w:szCs w:val="24"/>
        </w:rPr>
        <w:t>,</w:t>
      </w:r>
    </w:p>
    <w:p w:rsidR="005C1ED8" w:rsidRPr="005C1ED8" w:rsidRDefault="005C1ED8" w:rsidP="005C1ED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>Sócia Administradora</w:t>
      </w:r>
    </w:p>
    <w:p w:rsidR="00B35188" w:rsidRPr="00B91AEE" w:rsidRDefault="00B3518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spacing w:val="-20"/>
          <w:szCs w:val="24"/>
        </w:rPr>
      </w:pPr>
    </w:p>
    <w:sectPr w:rsidR="00B35188" w:rsidRPr="00B91AEE" w:rsidSect="005C1ED8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DEA" w:rsidRDefault="00936DEA" w:rsidP="00F45F02">
      <w:pPr>
        <w:spacing w:after="0" w:line="240" w:lineRule="auto"/>
      </w:pPr>
      <w:r>
        <w:separator/>
      </w:r>
    </w:p>
  </w:endnote>
  <w:endnote w:type="continuationSeparator" w:id="0">
    <w:p w:rsidR="00936DEA" w:rsidRDefault="00936DE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597D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-64135</wp:posOffset>
          </wp:positionV>
          <wp:extent cx="7553325" cy="700405"/>
          <wp:effectExtent l="0" t="0" r="9525" b="4445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DEA" w:rsidRDefault="00936DEA" w:rsidP="00F45F02">
      <w:pPr>
        <w:spacing w:after="0" w:line="240" w:lineRule="auto"/>
      </w:pPr>
      <w:r>
        <w:separator/>
      </w:r>
    </w:p>
  </w:footnote>
  <w:footnote w:type="continuationSeparator" w:id="0">
    <w:p w:rsidR="00936DEA" w:rsidRDefault="00936DE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597D8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695325"/>
          <wp:effectExtent l="0" t="0" r="0" b="9525"/>
          <wp:wrapTopAndBottom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C305B3"/>
    <w:multiLevelType w:val="multilevel"/>
    <w:tmpl w:val="1EB2F93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EE"/>
    <w:rsid w:val="00033FC0"/>
    <w:rsid w:val="00040BEF"/>
    <w:rsid w:val="00062DFC"/>
    <w:rsid w:val="000753B6"/>
    <w:rsid w:val="00090BDE"/>
    <w:rsid w:val="0011268B"/>
    <w:rsid w:val="001453DA"/>
    <w:rsid w:val="001477B3"/>
    <w:rsid w:val="00153451"/>
    <w:rsid w:val="00154513"/>
    <w:rsid w:val="00165699"/>
    <w:rsid w:val="00194CD5"/>
    <w:rsid w:val="001C6AE9"/>
    <w:rsid w:val="002319B0"/>
    <w:rsid w:val="002460BF"/>
    <w:rsid w:val="00246CEE"/>
    <w:rsid w:val="00272AFE"/>
    <w:rsid w:val="002975DC"/>
    <w:rsid w:val="002D06EF"/>
    <w:rsid w:val="002D3E0F"/>
    <w:rsid w:val="002D676F"/>
    <w:rsid w:val="002D67B7"/>
    <w:rsid w:val="00314761"/>
    <w:rsid w:val="003314ED"/>
    <w:rsid w:val="00333C89"/>
    <w:rsid w:val="0033535A"/>
    <w:rsid w:val="00397F73"/>
    <w:rsid w:val="003A5FBD"/>
    <w:rsid w:val="003A6358"/>
    <w:rsid w:val="003E5F2C"/>
    <w:rsid w:val="003F2BAA"/>
    <w:rsid w:val="0040430E"/>
    <w:rsid w:val="00406450"/>
    <w:rsid w:val="004168A2"/>
    <w:rsid w:val="00431987"/>
    <w:rsid w:val="00432486"/>
    <w:rsid w:val="00447A2C"/>
    <w:rsid w:val="004669B7"/>
    <w:rsid w:val="0049267A"/>
    <w:rsid w:val="004955C1"/>
    <w:rsid w:val="004B2B6A"/>
    <w:rsid w:val="004D719C"/>
    <w:rsid w:val="004F1F37"/>
    <w:rsid w:val="0050302F"/>
    <w:rsid w:val="0052133F"/>
    <w:rsid w:val="00562EC3"/>
    <w:rsid w:val="00575F6D"/>
    <w:rsid w:val="00594F8D"/>
    <w:rsid w:val="00597D8E"/>
    <w:rsid w:val="005C1ED8"/>
    <w:rsid w:val="005C617C"/>
    <w:rsid w:val="005E08C1"/>
    <w:rsid w:val="005F0FBD"/>
    <w:rsid w:val="005F4138"/>
    <w:rsid w:val="00610B7D"/>
    <w:rsid w:val="0064105A"/>
    <w:rsid w:val="0065467B"/>
    <w:rsid w:val="006647B7"/>
    <w:rsid w:val="006942DD"/>
    <w:rsid w:val="00696471"/>
    <w:rsid w:val="006E2B0C"/>
    <w:rsid w:val="007049D9"/>
    <w:rsid w:val="00722C64"/>
    <w:rsid w:val="00724D39"/>
    <w:rsid w:val="00733C59"/>
    <w:rsid w:val="00736F96"/>
    <w:rsid w:val="00782866"/>
    <w:rsid w:val="00790EF0"/>
    <w:rsid w:val="007B0464"/>
    <w:rsid w:val="007C30C3"/>
    <w:rsid w:val="007D00A2"/>
    <w:rsid w:val="008224C5"/>
    <w:rsid w:val="008310F3"/>
    <w:rsid w:val="00841117"/>
    <w:rsid w:val="00867A0A"/>
    <w:rsid w:val="00891761"/>
    <w:rsid w:val="00891919"/>
    <w:rsid w:val="008B1511"/>
    <w:rsid w:val="008D1289"/>
    <w:rsid w:val="008E541F"/>
    <w:rsid w:val="0091518B"/>
    <w:rsid w:val="00920B5C"/>
    <w:rsid w:val="00921EDB"/>
    <w:rsid w:val="009229BC"/>
    <w:rsid w:val="00936DEA"/>
    <w:rsid w:val="00937C2E"/>
    <w:rsid w:val="00944843"/>
    <w:rsid w:val="00966DAC"/>
    <w:rsid w:val="00973688"/>
    <w:rsid w:val="00980473"/>
    <w:rsid w:val="00984963"/>
    <w:rsid w:val="009943B7"/>
    <w:rsid w:val="00997516"/>
    <w:rsid w:val="009C25D3"/>
    <w:rsid w:val="009C3055"/>
    <w:rsid w:val="009C4DAA"/>
    <w:rsid w:val="00A4084A"/>
    <w:rsid w:val="00A43E6E"/>
    <w:rsid w:val="00A858B7"/>
    <w:rsid w:val="00A93660"/>
    <w:rsid w:val="00AB4467"/>
    <w:rsid w:val="00AB7190"/>
    <w:rsid w:val="00AC6CC5"/>
    <w:rsid w:val="00B05222"/>
    <w:rsid w:val="00B13473"/>
    <w:rsid w:val="00B14804"/>
    <w:rsid w:val="00B35188"/>
    <w:rsid w:val="00B91AEE"/>
    <w:rsid w:val="00BA76C8"/>
    <w:rsid w:val="00BD580B"/>
    <w:rsid w:val="00C35BEF"/>
    <w:rsid w:val="00C63262"/>
    <w:rsid w:val="00C76EED"/>
    <w:rsid w:val="00C8500C"/>
    <w:rsid w:val="00C92B11"/>
    <w:rsid w:val="00C9545F"/>
    <w:rsid w:val="00CA0F43"/>
    <w:rsid w:val="00CA1CB3"/>
    <w:rsid w:val="00CA4754"/>
    <w:rsid w:val="00CB6207"/>
    <w:rsid w:val="00D41057"/>
    <w:rsid w:val="00D42AAD"/>
    <w:rsid w:val="00D44117"/>
    <w:rsid w:val="00D56A80"/>
    <w:rsid w:val="00D77538"/>
    <w:rsid w:val="00D91443"/>
    <w:rsid w:val="00DC063D"/>
    <w:rsid w:val="00DC251B"/>
    <w:rsid w:val="00DD4BD8"/>
    <w:rsid w:val="00DE66F5"/>
    <w:rsid w:val="00DF62D9"/>
    <w:rsid w:val="00E1019E"/>
    <w:rsid w:val="00E120A0"/>
    <w:rsid w:val="00E4151D"/>
    <w:rsid w:val="00E863BE"/>
    <w:rsid w:val="00E87A24"/>
    <w:rsid w:val="00EB4188"/>
    <w:rsid w:val="00F02899"/>
    <w:rsid w:val="00F06A5F"/>
    <w:rsid w:val="00F078C2"/>
    <w:rsid w:val="00F15CA1"/>
    <w:rsid w:val="00F45F02"/>
    <w:rsid w:val="00F711E3"/>
    <w:rsid w:val="00F86A40"/>
    <w:rsid w:val="00F960CC"/>
    <w:rsid w:val="00FB7AE3"/>
    <w:rsid w:val="00FC54B4"/>
    <w:rsid w:val="00FC7AD8"/>
    <w:rsid w:val="00FD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AAAB54-B288-45A0-AE9B-8F9657D9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cao02\Downloads\46-FV%20TURISMO%2052-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9000A-A713-4C0C-ABE1-EBDD01FE4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46-FV TURISMO 52-2018</Template>
  <TotalTime>86</TotalTime>
  <Pages>1</Pages>
  <Words>562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cp:lastModifiedBy>Alexson</cp:lastModifiedBy>
  <cp:revision>4</cp:revision>
  <cp:lastPrinted>2022-04-07T19:40:00Z</cp:lastPrinted>
  <dcterms:created xsi:type="dcterms:W3CDTF">2022-03-17T11:12:00Z</dcterms:created>
  <dcterms:modified xsi:type="dcterms:W3CDTF">2022-04-07T19:47:00Z</dcterms:modified>
</cp:coreProperties>
</file>