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3C9" w:rsidRPr="008D0245" w:rsidRDefault="00D253C9" w:rsidP="00D253C9">
      <w:pPr>
        <w:tabs>
          <w:tab w:val="left" w:pos="1418"/>
        </w:tabs>
        <w:jc w:val="center"/>
        <w:rPr>
          <w:b/>
          <w:szCs w:val="24"/>
        </w:rPr>
      </w:pPr>
      <w:bookmarkStart w:id="0" w:name="_GoBack"/>
      <w:r w:rsidRPr="008D0245">
        <w:rPr>
          <w:b/>
          <w:szCs w:val="24"/>
        </w:rPr>
        <w:t>CONTRATO ADMINISTRATIVO N°</w:t>
      </w:r>
      <w:r w:rsidR="008D0245">
        <w:rPr>
          <w:b/>
          <w:szCs w:val="24"/>
        </w:rPr>
        <w:t xml:space="preserve"> 36</w:t>
      </w:r>
      <w:bookmarkEnd w:id="0"/>
      <w:r w:rsidRPr="008D0245">
        <w:rPr>
          <w:b/>
          <w:szCs w:val="24"/>
        </w:rPr>
        <w:t>, DE 10 DE MAIO DE 2022</w:t>
      </w:r>
    </w:p>
    <w:p w:rsidR="00D253C9" w:rsidRPr="008D0245" w:rsidRDefault="00D253C9" w:rsidP="00D253C9">
      <w:pPr>
        <w:tabs>
          <w:tab w:val="left" w:pos="1418"/>
        </w:tabs>
        <w:jc w:val="center"/>
        <w:rPr>
          <w:i/>
          <w:smallCaps/>
          <w:sz w:val="20"/>
          <w:szCs w:val="20"/>
        </w:rPr>
      </w:pPr>
      <w:r w:rsidRPr="008D0245">
        <w:rPr>
          <w:i/>
          <w:smallCaps/>
          <w:sz w:val="20"/>
          <w:szCs w:val="20"/>
        </w:rPr>
        <w:t>Dispensa de Licitação n° 19/2022,</w:t>
      </w:r>
    </w:p>
    <w:p w:rsidR="00D253C9" w:rsidRPr="008D0245" w:rsidRDefault="00D253C9" w:rsidP="00D253C9">
      <w:pPr>
        <w:tabs>
          <w:tab w:val="left" w:pos="1418"/>
        </w:tabs>
        <w:jc w:val="center"/>
        <w:rPr>
          <w:i/>
          <w:smallCaps/>
          <w:sz w:val="20"/>
          <w:szCs w:val="20"/>
        </w:rPr>
      </w:pPr>
      <w:r w:rsidRPr="008D0245">
        <w:rPr>
          <w:i/>
          <w:smallCaps/>
          <w:sz w:val="20"/>
          <w:szCs w:val="20"/>
        </w:rPr>
        <w:t>Processo n° 30/2022</w:t>
      </w:r>
    </w:p>
    <w:p w:rsidR="00D253C9" w:rsidRPr="008D0245" w:rsidRDefault="00D253C9" w:rsidP="00D253C9">
      <w:pPr>
        <w:tabs>
          <w:tab w:val="left" w:pos="1418"/>
        </w:tabs>
        <w:rPr>
          <w:i/>
          <w:smallCaps/>
          <w:szCs w:val="24"/>
        </w:rPr>
      </w:pPr>
    </w:p>
    <w:p w:rsidR="00D253C9" w:rsidRPr="008D0245" w:rsidRDefault="00D253C9" w:rsidP="00D253C9">
      <w:pPr>
        <w:tabs>
          <w:tab w:val="left" w:pos="1418"/>
        </w:tabs>
        <w:rPr>
          <w:szCs w:val="24"/>
        </w:rPr>
      </w:pPr>
    </w:p>
    <w:p w:rsidR="00D253C9" w:rsidRPr="008D0245" w:rsidRDefault="00D253C9" w:rsidP="00D253C9">
      <w:pPr>
        <w:tabs>
          <w:tab w:val="left" w:pos="1418"/>
        </w:tabs>
        <w:rPr>
          <w:szCs w:val="24"/>
        </w:rPr>
      </w:pPr>
      <w:r w:rsidRPr="008D0245">
        <w:rPr>
          <w:szCs w:val="24"/>
        </w:rPr>
        <w:t xml:space="preserve">O </w:t>
      </w:r>
      <w:r w:rsidRPr="008D0245">
        <w:rPr>
          <w:b/>
          <w:szCs w:val="24"/>
        </w:rPr>
        <w:t>MUNICÍPIO DE FORTALEZA DOS VALOS/RS</w:t>
      </w:r>
      <w:r w:rsidRPr="008D0245">
        <w:rPr>
          <w:szCs w:val="24"/>
        </w:rPr>
        <w:t xml:space="preserve">, pessoa jurídica de direito público interno, inscrito no C.N.P.J. sob o nº 89.708.051/0001-86, com sede na Rua Rubert, 900, Centro, neste ato representado pela sua Prefeita Municipal, Sra. </w:t>
      </w:r>
      <w:r w:rsidRPr="008D0245">
        <w:rPr>
          <w:szCs w:val="24"/>
          <w:u w:val="words"/>
        </w:rPr>
        <w:t>MARCIA ROSSATTO FREDI</w:t>
      </w:r>
      <w:r w:rsidRPr="008D0245">
        <w:rPr>
          <w:szCs w:val="24"/>
        </w:rPr>
        <w:t xml:space="preserve">, brasileira, casada, professora, CPF n º 513.301.130-04, residente e domiciliada em Fortaleza dos Valos/RS, e, de outro lado, a empresa </w:t>
      </w:r>
      <w:r w:rsidR="007809F1" w:rsidRPr="008D0245">
        <w:rPr>
          <w:b/>
          <w:szCs w:val="24"/>
        </w:rPr>
        <w:t>LUISA THOMAZ &amp; CIA LTDA</w:t>
      </w:r>
      <w:r w:rsidRPr="008D0245">
        <w:rPr>
          <w:szCs w:val="24"/>
        </w:rPr>
        <w:t xml:space="preserve">, pessoa jurídica de Direito Privado, CNPJ n° </w:t>
      </w:r>
      <w:r w:rsidR="007809F1" w:rsidRPr="008D0245">
        <w:rPr>
          <w:szCs w:val="24"/>
        </w:rPr>
        <w:t>07.861.475/0001-11</w:t>
      </w:r>
      <w:r w:rsidRPr="008D0245">
        <w:rPr>
          <w:szCs w:val="24"/>
        </w:rPr>
        <w:t xml:space="preserve">, situada  na </w:t>
      </w:r>
      <w:r w:rsidR="007809F1" w:rsidRPr="008D0245">
        <w:rPr>
          <w:szCs w:val="24"/>
        </w:rPr>
        <w:t>Rua Librelotto</w:t>
      </w:r>
      <w:r w:rsidRPr="008D0245">
        <w:rPr>
          <w:szCs w:val="24"/>
        </w:rPr>
        <w:t>, n</w:t>
      </w:r>
      <w:r w:rsidR="007809F1" w:rsidRPr="008D0245">
        <w:rPr>
          <w:szCs w:val="24"/>
        </w:rPr>
        <w:t xml:space="preserve"> 288</w:t>
      </w:r>
      <w:r w:rsidRPr="008D0245">
        <w:rPr>
          <w:szCs w:val="24"/>
        </w:rPr>
        <w:t xml:space="preserve">, </w:t>
      </w:r>
      <w:r w:rsidR="007809F1" w:rsidRPr="008D0245">
        <w:rPr>
          <w:szCs w:val="24"/>
        </w:rPr>
        <w:t>bairro Centro</w:t>
      </w:r>
      <w:r w:rsidRPr="008D0245">
        <w:rPr>
          <w:szCs w:val="24"/>
        </w:rPr>
        <w:t xml:space="preserve">, </w:t>
      </w:r>
      <w:r w:rsidR="007809F1" w:rsidRPr="008D0245">
        <w:rPr>
          <w:szCs w:val="24"/>
        </w:rPr>
        <w:t xml:space="preserve">em Fortaleza dos Valos/RS, </w:t>
      </w:r>
      <w:r w:rsidRPr="008D0245">
        <w:rPr>
          <w:szCs w:val="24"/>
        </w:rPr>
        <w:t xml:space="preserve">CEP n° </w:t>
      </w:r>
      <w:r w:rsidR="007809F1" w:rsidRPr="008D0245">
        <w:rPr>
          <w:szCs w:val="24"/>
        </w:rPr>
        <w:t>98125</w:t>
      </w:r>
      <w:r w:rsidRPr="008D0245">
        <w:rPr>
          <w:szCs w:val="24"/>
        </w:rPr>
        <w:t>-000</w:t>
      </w:r>
      <w:r w:rsidR="007809F1" w:rsidRPr="008D0245">
        <w:rPr>
          <w:szCs w:val="24"/>
        </w:rPr>
        <w:t>,</w:t>
      </w:r>
      <w:r w:rsidRPr="008D0245">
        <w:rPr>
          <w:szCs w:val="24"/>
        </w:rPr>
        <w:t xml:space="preserve"> neste ato representada por </w:t>
      </w:r>
      <w:r w:rsidR="007809F1" w:rsidRPr="008D0245">
        <w:rPr>
          <w:szCs w:val="24"/>
          <w:u w:val="words"/>
        </w:rPr>
        <w:t xml:space="preserve">LUIZA THOMAZ </w:t>
      </w:r>
      <w:r w:rsidRPr="008D0245">
        <w:rPr>
          <w:szCs w:val="24"/>
        </w:rPr>
        <w:t xml:space="preserve">,  brasileira, </w:t>
      </w:r>
      <w:r w:rsidR="007809F1" w:rsidRPr="008D0245">
        <w:rPr>
          <w:szCs w:val="24"/>
        </w:rPr>
        <w:t>solteira</w:t>
      </w:r>
      <w:r w:rsidRPr="008D0245">
        <w:rPr>
          <w:szCs w:val="24"/>
        </w:rPr>
        <w:t xml:space="preserve">, </w:t>
      </w:r>
      <w:r w:rsidR="007809F1" w:rsidRPr="008D0245">
        <w:rPr>
          <w:szCs w:val="24"/>
        </w:rPr>
        <w:t>comerciante</w:t>
      </w:r>
      <w:r w:rsidRPr="008D0245">
        <w:rPr>
          <w:szCs w:val="24"/>
        </w:rPr>
        <w:t xml:space="preserve">, CPF n° </w:t>
      </w:r>
      <w:r w:rsidR="007809F1" w:rsidRPr="008D0245">
        <w:rPr>
          <w:szCs w:val="24"/>
        </w:rPr>
        <w:t>005.743.470-03</w:t>
      </w:r>
      <w:r w:rsidRPr="008D0245">
        <w:rPr>
          <w:szCs w:val="24"/>
        </w:rPr>
        <w:t xml:space="preserve">, residente e domiciliada </w:t>
      </w:r>
      <w:r w:rsidR="007809F1" w:rsidRPr="008D0245">
        <w:rPr>
          <w:szCs w:val="24"/>
        </w:rPr>
        <w:t>à Rua Librelotto, n° 276</w:t>
      </w:r>
      <w:r w:rsidRPr="008D0245">
        <w:rPr>
          <w:szCs w:val="24"/>
        </w:rPr>
        <w:t xml:space="preserve">, </w:t>
      </w:r>
      <w:r w:rsidR="007809F1" w:rsidRPr="008D0245">
        <w:rPr>
          <w:szCs w:val="24"/>
        </w:rPr>
        <w:t>Centro</w:t>
      </w:r>
      <w:r w:rsidRPr="008D0245">
        <w:rPr>
          <w:szCs w:val="24"/>
        </w:rPr>
        <w:t xml:space="preserve">, </w:t>
      </w:r>
      <w:r w:rsidR="007809F1" w:rsidRPr="008D0245">
        <w:rPr>
          <w:szCs w:val="24"/>
        </w:rPr>
        <w:t>em Fortaleza dos Valos/RS</w:t>
      </w:r>
      <w:r w:rsidRPr="008D0245">
        <w:rPr>
          <w:szCs w:val="24"/>
        </w:rPr>
        <w:t>, firmam o presente Contrato Administrativo, que se regerá pelas seguintes cláusulas e condições:</w:t>
      </w:r>
    </w:p>
    <w:p w:rsidR="009B5D15" w:rsidRPr="008D0245" w:rsidRDefault="009B5D15" w:rsidP="00D253C9">
      <w:pPr>
        <w:rPr>
          <w:rFonts w:eastAsia="Arial"/>
          <w:b/>
          <w:szCs w:val="24"/>
        </w:rPr>
      </w:pPr>
    </w:p>
    <w:p w:rsidR="009B5D15" w:rsidRPr="008D0245" w:rsidRDefault="008D0245" w:rsidP="009B5D15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1. </w:t>
      </w:r>
      <w:r w:rsidR="00537A57">
        <w:rPr>
          <w:rFonts w:eastAsia="Arial"/>
          <w:b/>
          <w:szCs w:val="24"/>
        </w:rPr>
        <w:t>CLÁ</w:t>
      </w:r>
      <w:r w:rsidR="009B5D15" w:rsidRPr="008D0245">
        <w:rPr>
          <w:rFonts w:eastAsia="Arial"/>
          <w:b/>
          <w:szCs w:val="24"/>
        </w:rPr>
        <w:t xml:space="preserve">USULA PRIMEIRA – DO OBJETO </w:t>
      </w:r>
    </w:p>
    <w:p w:rsidR="009B5D15" w:rsidRPr="008D0245" w:rsidRDefault="008D0245" w:rsidP="009B5D15">
      <w:pPr>
        <w:rPr>
          <w:szCs w:val="24"/>
        </w:rPr>
      </w:pPr>
      <w:r w:rsidRPr="008D0245">
        <w:rPr>
          <w:szCs w:val="24"/>
        </w:rPr>
        <w:t xml:space="preserve">1.1 </w:t>
      </w:r>
      <w:r w:rsidR="009B5D15" w:rsidRPr="008D0245">
        <w:rPr>
          <w:szCs w:val="24"/>
        </w:rPr>
        <w:t>O presente Contrato tem como objeto a prestação de serviços de publicação em jornal de circulação no âmbito local e regional, que circule no município de Fortaleza dos Valos/RS semanalmente, compreendendo publicação de editais, extratos, campanhas educativas, eventos oficiais e demais atos oficiais do Poder Executivo Municipal, com disponibilização de três páginas semanais; bem como disponibilização de, no mínimo, 11 (onze) exemplares por edição para a distribuição nas escolas e para fins de arquivo, para um período de 12 (doze) meses.</w:t>
      </w:r>
    </w:p>
    <w:p w:rsidR="009B5D15" w:rsidRPr="008D0245" w:rsidRDefault="009B5D15" w:rsidP="00D253C9">
      <w:pPr>
        <w:rPr>
          <w:rFonts w:eastAsia="Arial"/>
          <w:b/>
          <w:szCs w:val="24"/>
        </w:rPr>
      </w:pPr>
    </w:p>
    <w:p w:rsidR="00D253C9" w:rsidRPr="008D0245" w:rsidRDefault="008D0245" w:rsidP="009B5D15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2. </w:t>
      </w:r>
      <w:r w:rsidR="00D253C9" w:rsidRPr="008D0245">
        <w:rPr>
          <w:rFonts w:eastAsia="Arial"/>
          <w:b/>
          <w:szCs w:val="24"/>
        </w:rPr>
        <w:t xml:space="preserve">CLÁUSULA </w:t>
      </w:r>
      <w:r w:rsidR="009B5D15" w:rsidRPr="008D0245">
        <w:rPr>
          <w:rFonts w:eastAsia="Arial"/>
          <w:b/>
          <w:szCs w:val="24"/>
        </w:rPr>
        <w:t>SEGUNDA</w:t>
      </w:r>
      <w:r w:rsidR="00D253C9" w:rsidRPr="008D0245">
        <w:rPr>
          <w:rFonts w:eastAsia="Arial"/>
          <w:b/>
          <w:szCs w:val="24"/>
        </w:rPr>
        <w:t xml:space="preserve"> - DO FUNDAMENTO LEGAL </w:t>
      </w:r>
    </w:p>
    <w:p w:rsidR="00D253C9" w:rsidRPr="008D0245" w:rsidRDefault="008D0245" w:rsidP="009B5D15">
      <w:pPr>
        <w:rPr>
          <w:szCs w:val="24"/>
        </w:rPr>
      </w:pPr>
      <w:r w:rsidRPr="008D0245">
        <w:rPr>
          <w:szCs w:val="24"/>
        </w:rPr>
        <w:t xml:space="preserve">2.1 </w:t>
      </w:r>
      <w:r w:rsidR="00D253C9" w:rsidRPr="008D0245">
        <w:rPr>
          <w:szCs w:val="24"/>
        </w:rPr>
        <w:t xml:space="preserve">O presente contrato tem por fundamento os dispositivos constantes no Artigo 75, II da Lei </w:t>
      </w:r>
      <w:r w:rsidR="00D253C9" w:rsidRPr="008D0245">
        <w:rPr>
          <w:szCs w:val="24"/>
        </w:rPr>
        <w:t>14.133/2021, e suas alterações</w:t>
      </w:r>
      <w:r w:rsidR="00D253C9" w:rsidRPr="008D0245">
        <w:rPr>
          <w:szCs w:val="24"/>
        </w:rPr>
        <w:t xml:space="preserve">, </w:t>
      </w:r>
      <w:r w:rsidR="00537A57">
        <w:rPr>
          <w:szCs w:val="24"/>
        </w:rPr>
        <w:t xml:space="preserve">a </w:t>
      </w:r>
      <w:r w:rsidR="00D253C9" w:rsidRPr="008D0245">
        <w:rPr>
          <w:szCs w:val="24"/>
        </w:rPr>
        <w:t>dispensa de licitação</w:t>
      </w:r>
      <w:r w:rsidR="00D253C9" w:rsidRPr="008D0245">
        <w:rPr>
          <w:szCs w:val="24"/>
        </w:rPr>
        <w:t xml:space="preserve"> n° </w:t>
      </w:r>
      <w:r w:rsidR="007809F1" w:rsidRPr="008D0245">
        <w:rPr>
          <w:szCs w:val="24"/>
        </w:rPr>
        <w:t>19/2022</w:t>
      </w:r>
      <w:r w:rsidR="00D253C9" w:rsidRPr="008D0245">
        <w:rPr>
          <w:szCs w:val="24"/>
        </w:rPr>
        <w:t xml:space="preserve">, </w:t>
      </w:r>
      <w:r w:rsidR="00537A57">
        <w:rPr>
          <w:szCs w:val="24"/>
        </w:rPr>
        <w:t xml:space="preserve">o </w:t>
      </w:r>
      <w:r w:rsidR="00D253C9" w:rsidRPr="008D0245">
        <w:rPr>
          <w:szCs w:val="24"/>
        </w:rPr>
        <w:t xml:space="preserve">Processo </w:t>
      </w:r>
      <w:r w:rsidR="007809F1" w:rsidRPr="008D0245">
        <w:rPr>
          <w:szCs w:val="24"/>
        </w:rPr>
        <w:t xml:space="preserve">n° 30/2022 </w:t>
      </w:r>
      <w:r w:rsidR="00D253C9" w:rsidRPr="008D0245">
        <w:rPr>
          <w:szCs w:val="24"/>
        </w:rPr>
        <w:t xml:space="preserve">e </w:t>
      </w:r>
      <w:r w:rsidR="00537A57">
        <w:rPr>
          <w:szCs w:val="24"/>
        </w:rPr>
        <w:t xml:space="preserve">o </w:t>
      </w:r>
      <w:r w:rsidR="00D253C9" w:rsidRPr="008D0245">
        <w:rPr>
          <w:szCs w:val="24"/>
        </w:rPr>
        <w:t xml:space="preserve">Termo de Referência, </w:t>
      </w:r>
      <w:r w:rsidR="007809F1" w:rsidRPr="008D0245">
        <w:rPr>
          <w:szCs w:val="24"/>
        </w:rPr>
        <w:t xml:space="preserve">os quais fazem </w:t>
      </w:r>
      <w:r w:rsidR="00D253C9" w:rsidRPr="008D0245">
        <w:rPr>
          <w:szCs w:val="24"/>
        </w:rPr>
        <w:t xml:space="preserve">parte integrante deste, independentemente de transcrição integral. </w:t>
      </w:r>
    </w:p>
    <w:p w:rsidR="009B5D15" w:rsidRPr="008D0245" w:rsidRDefault="009B5D15" w:rsidP="009B5D15">
      <w:pPr>
        <w:rPr>
          <w:szCs w:val="24"/>
        </w:rPr>
      </w:pPr>
    </w:p>
    <w:p w:rsidR="009B5D15" w:rsidRPr="008D0245" w:rsidRDefault="008D0245" w:rsidP="009B5D15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3. </w:t>
      </w:r>
      <w:r w:rsidR="009B5D15" w:rsidRPr="008D0245">
        <w:rPr>
          <w:rFonts w:eastAsia="Arial"/>
          <w:b/>
          <w:szCs w:val="24"/>
        </w:rPr>
        <w:t xml:space="preserve">CLÁUSULA </w:t>
      </w:r>
      <w:r w:rsidR="009B5D15" w:rsidRPr="008D0245">
        <w:rPr>
          <w:rFonts w:eastAsia="Arial"/>
          <w:b/>
          <w:szCs w:val="24"/>
        </w:rPr>
        <w:t>TERCEIRA</w:t>
      </w:r>
      <w:r w:rsidR="009B5D15" w:rsidRPr="008D0245">
        <w:rPr>
          <w:rFonts w:eastAsia="Arial"/>
          <w:b/>
          <w:szCs w:val="24"/>
        </w:rPr>
        <w:t xml:space="preserve"> – DO PREÇO  </w:t>
      </w:r>
    </w:p>
    <w:p w:rsidR="009B5D15" w:rsidRPr="008D0245" w:rsidRDefault="008D0245" w:rsidP="009B5D15">
      <w:pPr>
        <w:rPr>
          <w:szCs w:val="24"/>
        </w:rPr>
      </w:pPr>
      <w:r w:rsidRPr="008D0245">
        <w:rPr>
          <w:szCs w:val="24"/>
        </w:rPr>
        <w:t xml:space="preserve">3.1 </w:t>
      </w:r>
      <w:r w:rsidR="009B5D15" w:rsidRPr="008D0245">
        <w:rPr>
          <w:szCs w:val="24"/>
        </w:rPr>
        <w:t xml:space="preserve">O valor </w:t>
      </w:r>
      <w:r w:rsidR="009B5D15" w:rsidRPr="008D0245">
        <w:rPr>
          <w:szCs w:val="24"/>
        </w:rPr>
        <w:t xml:space="preserve">total </w:t>
      </w:r>
      <w:r w:rsidR="009B5D15" w:rsidRPr="008D0245">
        <w:rPr>
          <w:szCs w:val="24"/>
        </w:rPr>
        <w:t xml:space="preserve">do presente Contrato é </w:t>
      </w:r>
      <w:r w:rsidR="009B5D15" w:rsidRPr="008D0245">
        <w:rPr>
          <w:szCs w:val="24"/>
        </w:rPr>
        <w:t>de R$ 36.600,00 (trinta e seis mil e seiscentos reais)</w:t>
      </w:r>
      <w:r w:rsidR="009B5D15" w:rsidRPr="008D0245">
        <w:rPr>
          <w:szCs w:val="24"/>
        </w:rPr>
        <w:t>.</w:t>
      </w:r>
    </w:p>
    <w:p w:rsidR="009B5D15" w:rsidRPr="008D0245" w:rsidRDefault="009B5D15" w:rsidP="009B5D15">
      <w:pPr>
        <w:rPr>
          <w:szCs w:val="24"/>
        </w:rPr>
      </w:pPr>
    </w:p>
    <w:p w:rsidR="009B5D15" w:rsidRPr="008D0245" w:rsidRDefault="008D0245" w:rsidP="009B5D15">
      <w:pPr>
        <w:rPr>
          <w:szCs w:val="24"/>
        </w:rPr>
      </w:pPr>
      <w:r w:rsidRPr="008D0245">
        <w:rPr>
          <w:rFonts w:eastAsia="Arial"/>
          <w:b/>
          <w:szCs w:val="24"/>
        </w:rPr>
        <w:t>4.</w:t>
      </w:r>
      <w:r w:rsidR="009B5D15" w:rsidRPr="008D0245">
        <w:rPr>
          <w:rFonts w:eastAsia="Arial"/>
          <w:b/>
          <w:szCs w:val="24"/>
        </w:rPr>
        <w:t xml:space="preserve">CLÁUSULA </w:t>
      </w:r>
      <w:r w:rsidRPr="008D0245">
        <w:rPr>
          <w:rFonts w:eastAsia="Arial"/>
          <w:b/>
          <w:szCs w:val="24"/>
        </w:rPr>
        <w:t xml:space="preserve">QUARTA </w:t>
      </w:r>
      <w:r w:rsidR="009B5D15" w:rsidRPr="008D0245">
        <w:rPr>
          <w:rFonts w:eastAsia="Arial"/>
          <w:b/>
          <w:szCs w:val="24"/>
        </w:rPr>
        <w:t xml:space="preserve">– DAS CONDIÇÕES DE PAGAMENTO </w:t>
      </w:r>
    </w:p>
    <w:p w:rsidR="009B5D15" w:rsidRPr="008D0245" w:rsidRDefault="008D0245" w:rsidP="009B5D15">
      <w:pPr>
        <w:jc w:val="left"/>
        <w:rPr>
          <w:szCs w:val="24"/>
        </w:rPr>
      </w:pPr>
      <w:r w:rsidRPr="008D0245">
        <w:rPr>
          <w:szCs w:val="24"/>
        </w:rPr>
        <w:t xml:space="preserve">4.1 </w:t>
      </w:r>
      <w:r w:rsidR="009B5D15" w:rsidRPr="008D0245">
        <w:rPr>
          <w:szCs w:val="24"/>
        </w:rPr>
        <w:t xml:space="preserve">Em contraprestação ao serviço prestado, será pago o valor total de R$ 36.600,00 (trinta e seis mil e seiscentos reais), à razão de R$ 3.050,00 (três mil e cinquenta reais), até o décimo dia do mês subsequente ao da prestação de serviços, mediante emissão de nota fiscal e visto pelo fiscal de Contrato. </w:t>
      </w:r>
    </w:p>
    <w:p w:rsidR="009B5D15" w:rsidRPr="008D0245" w:rsidRDefault="00D253C9" w:rsidP="009B5D15">
      <w:pPr>
        <w:rPr>
          <w:szCs w:val="24"/>
        </w:rPr>
      </w:pPr>
      <w:r w:rsidRPr="008D0245">
        <w:rPr>
          <w:szCs w:val="24"/>
        </w:rPr>
        <w:t xml:space="preserve"> </w:t>
      </w:r>
      <w:r w:rsidR="008D0245" w:rsidRPr="008D0245">
        <w:rPr>
          <w:szCs w:val="24"/>
        </w:rPr>
        <w:t xml:space="preserve">4.2 </w:t>
      </w:r>
      <w:r w:rsidR="009B5D15" w:rsidRPr="008D0245">
        <w:rPr>
          <w:szCs w:val="24"/>
        </w:rPr>
        <w:t xml:space="preserve">Havendo erro na fatura e/ou Nota Fiscal emitida, poderá o CONTRATANTE exigir da CONTRATADA as devidas correções, contando-se novo prazo para pagamento a partir da reapresentação dos documentos retificados. </w:t>
      </w:r>
    </w:p>
    <w:p w:rsidR="009B5D15" w:rsidRPr="008D0245" w:rsidRDefault="009B5D15" w:rsidP="009B5D15">
      <w:pPr>
        <w:rPr>
          <w:szCs w:val="24"/>
        </w:rPr>
      </w:pPr>
    </w:p>
    <w:p w:rsidR="00D253C9" w:rsidRPr="008D0245" w:rsidRDefault="008D0245" w:rsidP="009B5D15">
      <w:pPr>
        <w:rPr>
          <w:szCs w:val="24"/>
        </w:rPr>
      </w:pPr>
      <w:r w:rsidRPr="008D0245">
        <w:rPr>
          <w:rFonts w:eastAsia="Arial"/>
          <w:b/>
          <w:szCs w:val="24"/>
        </w:rPr>
        <w:t>5.</w:t>
      </w:r>
      <w:r w:rsidR="00D253C9" w:rsidRPr="008D0245">
        <w:rPr>
          <w:rFonts w:eastAsia="Arial"/>
          <w:b/>
          <w:szCs w:val="24"/>
        </w:rPr>
        <w:t xml:space="preserve">CLÁUSULA </w:t>
      </w:r>
      <w:r w:rsidR="009B5D15" w:rsidRPr="008D0245">
        <w:rPr>
          <w:rFonts w:eastAsia="Arial"/>
          <w:b/>
          <w:szCs w:val="24"/>
        </w:rPr>
        <w:t>QU</w:t>
      </w:r>
      <w:r w:rsidRPr="008D0245">
        <w:rPr>
          <w:rFonts w:eastAsia="Arial"/>
          <w:b/>
          <w:szCs w:val="24"/>
        </w:rPr>
        <w:t>INTA</w:t>
      </w:r>
      <w:r w:rsidR="00D253C9" w:rsidRPr="008D0245">
        <w:rPr>
          <w:rFonts w:eastAsia="Arial"/>
          <w:b/>
          <w:szCs w:val="24"/>
        </w:rPr>
        <w:t xml:space="preserve"> – DAS OBRIGAÇÕES DO CONTRATANTE  </w:t>
      </w:r>
    </w:p>
    <w:p w:rsidR="00D253C9" w:rsidRPr="008D0245" w:rsidRDefault="008D0245" w:rsidP="00D253C9">
      <w:pPr>
        <w:rPr>
          <w:szCs w:val="24"/>
        </w:rPr>
      </w:pPr>
      <w:r w:rsidRPr="008D0245">
        <w:rPr>
          <w:szCs w:val="24"/>
        </w:rPr>
        <w:t>5</w:t>
      </w:r>
      <w:r w:rsidR="00D253C9" w:rsidRPr="008D0245">
        <w:rPr>
          <w:szCs w:val="24"/>
        </w:rPr>
        <w:t xml:space="preserve">.1. Durante a vigência deste Contrato, a CONTRATANTE deverá: </w:t>
      </w:r>
    </w:p>
    <w:p w:rsidR="00D253C9" w:rsidRPr="008D0245" w:rsidRDefault="008D0245" w:rsidP="00D253C9">
      <w:pPr>
        <w:rPr>
          <w:szCs w:val="24"/>
        </w:rPr>
      </w:pPr>
      <w:r w:rsidRPr="008D0245">
        <w:rPr>
          <w:szCs w:val="24"/>
        </w:rPr>
        <w:t>5</w:t>
      </w:r>
      <w:r w:rsidR="00D253C9" w:rsidRPr="008D0245">
        <w:rPr>
          <w:szCs w:val="24"/>
        </w:rPr>
        <w:t xml:space="preserve">.1.2 A contratante obriga-se a: </w:t>
      </w:r>
    </w:p>
    <w:p w:rsidR="00D253C9" w:rsidRPr="008D0245" w:rsidRDefault="00D253C9" w:rsidP="008D0245">
      <w:pPr>
        <w:numPr>
          <w:ilvl w:val="0"/>
          <w:numId w:val="1"/>
        </w:numPr>
        <w:ind w:left="0"/>
        <w:rPr>
          <w:szCs w:val="24"/>
        </w:rPr>
      </w:pPr>
      <w:r w:rsidRPr="008D0245">
        <w:rPr>
          <w:szCs w:val="24"/>
        </w:rPr>
        <w:t xml:space="preserve">receber provisoriamente a contratação, disponibilizando local, data e horário; </w:t>
      </w:r>
    </w:p>
    <w:p w:rsidR="00D253C9" w:rsidRPr="008D0245" w:rsidRDefault="00D253C9" w:rsidP="008D0245">
      <w:pPr>
        <w:numPr>
          <w:ilvl w:val="0"/>
          <w:numId w:val="1"/>
        </w:numPr>
        <w:ind w:left="0"/>
        <w:rPr>
          <w:szCs w:val="24"/>
        </w:rPr>
      </w:pPr>
      <w:r w:rsidRPr="008D0245">
        <w:rPr>
          <w:szCs w:val="24"/>
        </w:rPr>
        <w:t xml:space="preserve">verificar minuciosamente, no prazo fixado, a conformidade da contratação recebida provisoriamente com as especificações constantes do termo de referência e da proposta, para fins de aceitação e recebimento definitivos;  </w:t>
      </w:r>
    </w:p>
    <w:p w:rsidR="00D253C9" w:rsidRPr="008D0245" w:rsidRDefault="00D253C9" w:rsidP="008D0245">
      <w:pPr>
        <w:numPr>
          <w:ilvl w:val="0"/>
          <w:numId w:val="1"/>
        </w:numPr>
        <w:ind w:left="0"/>
        <w:rPr>
          <w:szCs w:val="24"/>
        </w:rPr>
      </w:pPr>
      <w:r w:rsidRPr="008D0245">
        <w:rPr>
          <w:szCs w:val="24"/>
        </w:rPr>
        <w:t xml:space="preserve">acompanhar e fiscalizar o cumprimento das obrigações da Contratada, através de servidor especialmente designado; </w:t>
      </w:r>
    </w:p>
    <w:p w:rsidR="00D253C9" w:rsidRPr="008D0245" w:rsidRDefault="00D253C9" w:rsidP="008D0245">
      <w:pPr>
        <w:numPr>
          <w:ilvl w:val="0"/>
          <w:numId w:val="1"/>
        </w:numPr>
        <w:ind w:left="0"/>
        <w:rPr>
          <w:szCs w:val="24"/>
        </w:rPr>
      </w:pPr>
      <w:r w:rsidRPr="008D0245">
        <w:rPr>
          <w:szCs w:val="24"/>
        </w:rPr>
        <w:t xml:space="preserve">efetuar o pagamento no prazo previsto.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8D0245" w:rsidP="009B5D15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6. </w:t>
      </w:r>
      <w:r w:rsidR="00D253C9" w:rsidRPr="008D0245">
        <w:rPr>
          <w:rFonts w:eastAsia="Arial"/>
          <w:b/>
          <w:szCs w:val="24"/>
        </w:rPr>
        <w:t xml:space="preserve">CLÁUSULA </w:t>
      </w:r>
      <w:r w:rsidRPr="008D0245">
        <w:rPr>
          <w:rFonts w:eastAsia="Arial"/>
          <w:b/>
          <w:szCs w:val="24"/>
        </w:rPr>
        <w:t xml:space="preserve">SEXTA </w:t>
      </w:r>
      <w:r w:rsidR="00D253C9" w:rsidRPr="008D0245">
        <w:rPr>
          <w:rFonts w:eastAsia="Arial"/>
          <w:b/>
          <w:szCs w:val="24"/>
        </w:rPr>
        <w:t xml:space="preserve">– DAS OBRIGAÇÕES DA CONTRATADA </w:t>
      </w:r>
    </w:p>
    <w:p w:rsidR="00D253C9" w:rsidRPr="008D0245" w:rsidRDefault="008D0245" w:rsidP="008D0245">
      <w:pPr>
        <w:rPr>
          <w:szCs w:val="24"/>
        </w:rPr>
      </w:pPr>
      <w:r w:rsidRPr="008D0245">
        <w:rPr>
          <w:szCs w:val="24"/>
        </w:rPr>
        <w:t>6</w:t>
      </w:r>
      <w:r w:rsidR="00D253C9" w:rsidRPr="008D0245">
        <w:rPr>
          <w:szCs w:val="24"/>
        </w:rPr>
        <w:t xml:space="preserve">.1. A Contratada se compromete a: </w:t>
      </w:r>
    </w:p>
    <w:p w:rsidR="00D253C9" w:rsidRPr="008D0245" w:rsidRDefault="00D253C9" w:rsidP="008D0245">
      <w:pPr>
        <w:pStyle w:val="PargrafodaLista"/>
        <w:numPr>
          <w:ilvl w:val="2"/>
          <w:numId w:val="11"/>
        </w:numPr>
        <w:ind w:left="0" w:firstLine="0"/>
        <w:rPr>
          <w:szCs w:val="24"/>
        </w:rPr>
      </w:pPr>
      <w:r w:rsidRPr="008D0245">
        <w:rPr>
          <w:szCs w:val="24"/>
        </w:rPr>
        <w:t>Entregar o serviço, com o prazo, não superior a 02 dias, no local indicado pela Administração, em estrita observância das especificações do termo de referência e da proposta, acompa</w:t>
      </w:r>
      <w:r w:rsidR="00537A57">
        <w:rPr>
          <w:szCs w:val="24"/>
        </w:rPr>
        <w:t>nhado da respectiva nota fiscal;</w:t>
      </w:r>
    </w:p>
    <w:p w:rsidR="00D253C9" w:rsidRPr="008D0245" w:rsidRDefault="008D0245" w:rsidP="008D0245">
      <w:pPr>
        <w:rPr>
          <w:szCs w:val="24"/>
        </w:rPr>
      </w:pPr>
      <w:r w:rsidRPr="008D0245">
        <w:rPr>
          <w:szCs w:val="24"/>
        </w:rPr>
        <w:lastRenderedPageBreak/>
        <w:t xml:space="preserve">6.1.2. </w:t>
      </w:r>
      <w:r w:rsidR="00D253C9" w:rsidRPr="008D0245">
        <w:rPr>
          <w:szCs w:val="24"/>
        </w:rPr>
        <w:t xml:space="preserve">Responsabilizar-se pelos vícios e danos decorrentes da contratação, de acordo com os artigos 12, 13, 18 e 26, do Código de Defesa do Consumidor (Lei nº 8.078, de 1990); </w:t>
      </w:r>
    </w:p>
    <w:p w:rsidR="00D253C9" w:rsidRPr="008D0245" w:rsidRDefault="008D0245" w:rsidP="008D0245">
      <w:pPr>
        <w:rPr>
          <w:szCs w:val="24"/>
        </w:rPr>
      </w:pPr>
      <w:r w:rsidRPr="008D0245">
        <w:rPr>
          <w:szCs w:val="24"/>
        </w:rPr>
        <w:t>6</w:t>
      </w:r>
      <w:r w:rsidR="00D253C9" w:rsidRPr="008D0245">
        <w:rPr>
          <w:szCs w:val="24"/>
        </w:rPr>
        <w:t xml:space="preserve">.1.2.1. O dever previsto no subitem anterior implica na obrigação de, a critério da Administração, substituir, reparar, corrigir, remover, ou reconstruir, às suas expensas, imediatamente dos serviços com defeitos; </w:t>
      </w:r>
    </w:p>
    <w:p w:rsidR="00D253C9" w:rsidRPr="008D0245" w:rsidRDefault="008D0245" w:rsidP="008D0245">
      <w:pPr>
        <w:rPr>
          <w:szCs w:val="24"/>
        </w:rPr>
      </w:pPr>
      <w:r w:rsidRPr="008D0245">
        <w:rPr>
          <w:szCs w:val="24"/>
        </w:rPr>
        <w:t xml:space="preserve">6.1.3 </w:t>
      </w:r>
      <w:r w:rsidR="00D253C9" w:rsidRPr="008D0245">
        <w:rPr>
          <w:szCs w:val="24"/>
        </w:rPr>
        <w:t xml:space="preserve">Atender prontamente a quaisquer exigências da Administração, inerentes ao objeto do Termo de Referência; </w:t>
      </w:r>
    </w:p>
    <w:p w:rsidR="00537A57" w:rsidRDefault="00D253C9" w:rsidP="008D0245">
      <w:pPr>
        <w:pStyle w:val="PargrafodaLista"/>
        <w:numPr>
          <w:ilvl w:val="2"/>
          <w:numId w:val="12"/>
        </w:numPr>
        <w:ind w:left="0" w:firstLine="0"/>
        <w:rPr>
          <w:szCs w:val="24"/>
        </w:rPr>
      </w:pPr>
      <w:r w:rsidRPr="008D0245">
        <w:rPr>
          <w:szCs w:val="24"/>
        </w:rPr>
        <w:t xml:space="preserve">Comunicar à Administração, no prazo máximo de 24 (vinte e quatro) horas que antecede a data da entrega, os motivos que impossibilitem o cumprimento do prazo previsto, com a devida comprovação; </w:t>
      </w:r>
    </w:p>
    <w:p w:rsidR="00D253C9" w:rsidRPr="00537A57" w:rsidRDefault="00D253C9" w:rsidP="00537A57">
      <w:pPr>
        <w:pStyle w:val="PargrafodaLista"/>
        <w:numPr>
          <w:ilvl w:val="2"/>
          <w:numId w:val="12"/>
        </w:numPr>
        <w:ind w:left="0" w:firstLine="0"/>
        <w:rPr>
          <w:szCs w:val="24"/>
        </w:rPr>
      </w:pPr>
      <w:r w:rsidRPr="00537A57">
        <w:rPr>
          <w:szCs w:val="24"/>
        </w:rPr>
        <w:t xml:space="preserve">Manter, durante toda a execução do contrato, em compatibilidade com as obrigações assumidas, todas as condições de habilitação e qualificação exigidas na licitação; </w:t>
      </w:r>
    </w:p>
    <w:p w:rsidR="00D253C9" w:rsidRPr="008D0245" w:rsidRDefault="00D253C9" w:rsidP="008D0245">
      <w:pPr>
        <w:pStyle w:val="PargrafodaLista"/>
        <w:numPr>
          <w:ilvl w:val="2"/>
          <w:numId w:val="12"/>
        </w:numPr>
        <w:ind w:left="0" w:firstLine="0"/>
        <w:rPr>
          <w:szCs w:val="24"/>
        </w:rPr>
      </w:pPr>
      <w:r w:rsidRPr="008D0245">
        <w:rPr>
          <w:szCs w:val="24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D253C9" w:rsidRPr="008D0245" w:rsidRDefault="00D253C9" w:rsidP="008D0245">
      <w:pPr>
        <w:numPr>
          <w:ilvl w:val="2"/>
          <w:numId w:val="12"/>
        </w:numPr>
        <w:ind w:left="0" w:firstLine="0"/>
        <w:rPr>
          <w:szCs w:val="24"/>
        </w:rPr>
      </w:pPr>
      <w:r w:rsidRPr="008D0245">
        <w:rPr>
          <w:szCs w:val="24"/>
        </w:rPr>
        <w:t xml:space="preserve">Responsabilizar-se pelas despesas dos tributos, encargos trabalhistas, previdenciários, fiscais, comerciais, taxas, fretes, seguros, deslocamento de pessoal, prestação de garantia e quaisquer outras que incidam ou venham a incidir na execução do contrato.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8D0245" w:rsidP="00D55AFF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7. </w:t>
      </w:r>
      <w:r w:rsidR="00D253C9" w:rsidRPr="008D0245">
        <w:rPr>
          <w:rFonts w:eastAsia="Arial"/>
          <w:b/>
          <w:szCs w:val="24"/>
        </w:rPr>
        <w:t xml:space="preserve">CLÁUSULA </w:t>
      </w:r>
      <w:r w:rsidRPr="008D0245">
        <w:rPr>
          <w:rFonts w:eastAsia="Arial"/>
          <w:b/>
          <w:szCs w:val="24"/>
        </w:rPr>
        <w:t xml:space="preserve">SÉTIMA </w:t>
      </w:r>
      <w:r w:rsidR="00D253C9" w:rsidRPr="008D0245">
        <w:rPr>
          <w:rFonts w:eastAsia="Arial"/>
          <w:b/>
          <w:szCs w:val="24"/>
        </w:rPr>
        <w:t xml:space="preserve">– DA VIGÊNCIA </w:t>
      </w:r>
    </w:p>
    <w:p w:rsidR="00D55AFF" w:rsidRPr="008D0245" w:rsidRDefault="008D0245" w:rsidP="00D55AFF">
      <w:pPr>
        <w:rPr>
          <w:szCs w:val="24"/>
        </w:rPr>
      </w:pPr>
      <w:r w:rsidRPr="008D0245">
        <w:rPr>
          <w:szCs w:val="24"/>
        </w:rPr>
        <w:t>7</w:t>
      </w:r>
      <w:r w:rsidR="00D253C9" w:rsidRPr="008D0245">
        <w:rPr>
          <w:szCs w:val="24"/>
        </w:rPr>
        <w:t xml:space="preserve">.1. O presente contrato terá </w:t>
      </w:r>
      <w:r w:rsidR="00D55AFF" w:rsidRPr="008D0245">
        <w:rPr>
          <w:szCs w:val="24"/>
        </w:rPr>
        <w:t xml:space="preserve">vigência </w:t>
      </w:r>
      <w:r w:rsidR="00D55AFF" w:rsidRPr="008D0245">
        <w:rPr>
          <w:szCs w:val="24"/>
        </w:rPr>
        <w:t xml:space="preserve">12 </w:t>
      </w:r>
      <w:r w:rsidR="00D55AFF" w:rsidRPr="008D0245">
        <w:rPr>
          <w:szCs w:val="24"/>
        </w:rPr>
        <w:t xml:space="preserve">(doze) </w:t>
      </w:r>
      <w:r w:rsidR="00D55AFF" w:rsidRPr="008D0245">
        <w:rPr>
          <w:szCs w:val="24"/>
        </w:rPr>
        <w:t>meses, a contar de sua assinatura, prorrogável nos termos da Lei Federal n° 14.133/2021.</w:t>
      </w:r>
    </w:p>
    <w:p w:rsidR="00D55AFF" w:rsidRPr="008D0245" w:rsidRDefault="00D55AFF" w:rsidP="008D0245">
      <w:pPr>
        <w:rPr>
          <w:szCs w:val="24"/>
        </w:rPr>
      </w:pPr>
    </w:p>
    <w:p w:rsidR="00D253C9" w:rsidRPr="008D0245" w:rsidRDefault="008D0245" w:rsidP="008D0245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8. </w:t>
      </w:r>
      <w:r w:rsidR="00D253C9" w:rsidRPr="008D0245">
        <w:rPr>
          <w:rFonts w:eastAsia="Arial"/>
          <w:b/>
          <w:szCs w:val="24"/>
        </w:rPr>
        <w:t xml:space="preserve">CLÁUSULA SÉTIMA – DO INADIMPLEMENTO </w:t>
      </w:r>
    </w:p>
    <w:p w:rsidR="00D253C9" w:rsidRPr="008D0245" w:rsidRDefault="008D0245" w:rsidP="008D0245">
      <w:pPr>
        <w:rPr>
          <w:szCs w:val="24"/>
        </w:rPr>
      </w:pPr>
      <w:r w:rsidRPr="008D0245">
        <w:rPr>
          <w:szCs w:val="24"/>
        </w:rPr>
        <w:t>8</w:t>
      </w:r>
      <w:r w:rsidR="00D253C9" w:rsidRPr="008D0245">
        <w:rPr>
          <w:szCs w:val="24"/>
        </w:rPr>
        <w:t xml:space="preserve">.1. O inadimplemento das obrigações </w:t>
      </w:r>
      <w:r w:rsidR="00D55AFF" w:rsidRPr="008D0245">
        <w:rPr>
          <w:szCs w:val="24"/>
        </w:rPr>
        <w:t xml:space="preserve">previstas no presente contrato </w:t>
      </w:r>
      <w:r w:rsidR="00D253C9" w:rsidRPr="008D0245">
        <w:rPr>
          <w:szCs w:val="24"/>
        </w:rPr>
        <w:t xml:space="preserve">ou a ocorrência de qualquer das situações descritas no artigo 117 da Lei 14133/2021 e suas alterações, será comunicada pela parte prejudicada à outra, mediante notificação por escrito, entregue diretamente ou por via postal, com aviso de recebimento, a fim de que seja providenciada a regularização no prazo de 05 (cinco) dias úteis. </w:t>
      </w:r>
    </w:p>
    <w:p w:rsidR="00D253C9" w:rsidRPr="008D0245" w:rsidRDefault="00D253C9" w:rsidP="008D0245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8D0245" w:rsidP="008D0245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9. </w:t>
      </w:r>
      <w:r w:rsidR="00D253C9" w:rsidRPr="008D0245">
        <w:rPr>
          <w:rFonts w:eastAsia="Arial"/>
          <w:b/>
          <w:szCs w:val="24"/>
        </w:rPr>
        <w:t xml:space="preserve">CLÁUSULA </w:t>
      </w:r>
      <w:r w:rsidRPr="008D0245">
        <w:rPr>
          <w:rFonts w:eastAsia="Arial"/>
          <w:b/>
          <w:szCs w:val="24"/>
        </w:rPr>
        <w:t>NONA</w:t>
      </w:r>
      <w:r w:rsidR="00D253C9" w:rsidRPr="008D0245">
        <w:rPr>
          <w:rFonts w:eastAsia="Arial"/>
          <w:b/>
          <w:szCs w:val="24"/>
        </w:rPr>
        <w:t xml:space="preserve"> – DA RESCISÃO </w:t>
      </w:r>
    </w:p>
    <w:p w:rsidR="00D253C9" w:rsidRPr="008D0245" w:rsidRDefault="008D0245" w:rsidP="008D0245">
      <w:pPr>
        <w:rPr>
          <w:szCs w:val="24"/>
        </w:rPr>
      </w:pPr>
      <w:r w:rsidRPr="008D0245">
        <w:rPr>
          <w:szCs w:val="24"/>
        </w:rPr>
        <w:t>9</w:t>
      </w:r>
      <w:r w:rsidR="00D253C9" w:rsidRPr="008D0245">
        <w:rPr>
          <w:szCs w:val="24"/>
        </w:rPr>
        <w:t>.1. O presente contrato poderá ser r</w:t>
      </w:r>
      <w:r w:rsidR="00537A57">
        <w:rPr>
          <w:szCs w:val="24"/>
        </w:rPr>
        <w:t>escindido de pleno direito, pelo</w:t>
      </w:r>
      <w:r w:rsidR="00D253C9" w:rsidRPr="008D0245">
        <w:rPr>
          <w:szCs w:val="24"/>
        </w:rPr>
        <w:t xml:space="preserve"> CONTRATANTE, com aplicação à CONTRATADA </w:t>
      </w:r>
      <w:r w:rsidR="00537A57">
        <w:rPr>
          <w:szCs w:val="24"/>
        </w:rPr>
        <w:t>da penalidade prevista no item 9</w:t>
      </w:r>
      <w:r w:rsidR="00D253C9" w:rsidRPr="008D0245">
        <w:rPr>
          <w:szCs w:val="24"/>
        </w:rPr>
        <w:t xml:space="preserve">.2.2 abaixo, ocorrida qualquer das seguintes hipóteses: </w:t>
      </w:r>
    </w:p>
    <w:p w:rsidR="00D253C9" w:rsidRPr="008D0245" w:rsidRDefault="00D253C9" w:rsidP="008D0245">
      <w:pPr>
        <w:pStyle w:val="PargrafodaLista"/>
        <w:numPr>
          <w:ilvl w:val="2"/>
          <w:numId w:val="13"/>
        </w:numPr>
        <w:jc w:val="left"/>
        <w:rPr>
          <w:szCs w:val="24"/>
        </w:rPr>
      </w:pPr>
      <w:r w:rsidRPr="008D0245">
        <w:rPr>
          <w:szCs w:val="24"/>
        </w:rPr>
        <w:t xml:space="preserve">Inadimplemento, total ou parcial, inclusive atraso, de qualquer cláusula ou condição do presente contrato, não sanado em até 30 (trinta) dias contados do recebimento de notificação enviada com este fim; </w:t>
      </w:r>
    </w:p>
    <w:p w:rsidR="00D253C9" w:rsidRPr="008D0245" w:rsidRDefault="00D253C9" w:rsidP="008D0245">
      <w:pPr>
        <w:pStyle w:val="PargrafodaLista"/>
        <w:numPr>
          <w:ilvl w:val="2"/>
          <w:numId w:val="13"/>
        </w:numPr>
        <w:jc w:val="left"/>
        <w:rPr>
          <w:szCs w:val="24"/>
        </w:rPr>
      </w:pPr>
      <w:r w:rsidRPr="008D0245">
        <w:rPr>
          <w:szCs w:val="24"/>
        </w:rPr>
        <w:t xml:space="preserve">Interrupção das prestações de serviços contratadas, sem justificativa, pela CONTRATADA; </w:t>
      </w:r>
    </w:p>
    <w:p w:rsidR="00D253C9" w:rsidRPr="008D0245" w:rsidRDefault="008D0245" w:rsidP="008D0245">
      <w:pPr>
        <w:rPr>
          <w:szCs w:val="24"/>
        </w:rPr>
      </w:pPr>
      <w:r w:rsidRPr="008D0245">
        <w:rPr>
          <w:szCs w:val="24"/>
        </w:rPr>
        <w:t>9.</w:t>
      </w:r>
      <w:r w:rsidR="00D253C9" w:rsidRPr="008D0245">
        <w:rPr>
          <w:szCs w:val="24"/>
        </w:rPr>
        <w:t xml:space="preserve">2. Nas </w:t>
      </w:r>
      <w:r w:rsidR="00537A57">
        <w:rPr>
          <w:szCs w:val="24"/>
        </w:rPr>
        <w:t>hipóteses contidas na cláusula 9</w:t>
      </w:r>
      <w:r w:rsidR="00D253C9" w:rsidRPr="008D0245">
        <w:rPr>
          <w:szCs w:val="24"/>
        </w:rPr>
        <w:t xml:space="preserve">.1 e Sub cláusula: </w:t>
      </w:r>
    </w:p>
    <w:p w:rsidR="00D253C9" w:rsidRPr="008D0245" w:rsidRDefault="00D253C9" w:rsidP="008D0245">
      <w:pPr>
        <w:pStyle w:val="PargrafodaLista"/>
        <w:numPr>
          <w:ilvl w:val="2"/>
          <w:numId w:val="14"/>
        </w:numPr>
        <w:rPr>
          <w:szCs w:val="24"/>
        </w:rPr>
      </w:pPr>
      <w:r w:rsidRPr="008D0245">
        <w:rPr>
          <w:szCs w:val="24"/>
        </w:rPr>
        <w:t>A CONTRATANTE assumirá exclusivamente a execução da prestação de serviço, trans</w:t>
      </w:r>
      <w:r w:rsidR="008D0245" w:rsidRPr="008D0245">
        <w:rPr>
          <w:szCs w:val="24"/>
        </w:rPr>
        <w:t xml:space="preserve">ferindo-os a quem de direito; </w:t>
      </w:r>
    </w:p>
    <w:p w:rsidR="00D253C9" w:rsidRPr="008D0245" w:rsidRDefault="00D253C9" w:rsidP="008D0245">
      <w:pPr>
        <w:pStyle w:val="PargrafodaLista"/>
        <w:numPr>
          <w:ilvl w:val="2"/>
          <w:numId w:val="14"/>
        </w:numPr>
        <w:rPr>
          <w:szCs w:val="24"/>
        </w:rPr>
      </w:pPr>
      <w:r w:rsidRPr="008D0245">
        <w:rPr>
          <w:szCs w:val="24"/>
        </w:rPr>
        <w:t xml:space="preserve">À CONTRATADA poderão ser aplicadas as penalidades previstas no artigo 156 da Lei 14.133/2021, de acordo com graduação e irregularidade comprovada. </w:t>
      </w:r>
    </w:p>
    <w:p w:rsidR="00D253C9" w:rsidRPr="008D0245" w:rsidRDefault="008D0245" w:rsidP="00D253C9">
      <w:pPr>
        <w:rPr>
          <w:szCs w:val="24"/>
        </w:rPr>
      </w:pPr>
      <w:r w:rsidRPr="008D0245">
        <w:rPr>
          <w:szCs w:val="24"/>
        </w:rPr>
        <w:t>9</w:t>
      </w:r>
      <w:r w:rsidR="00D253C9" w:rsidRPr="008D0245">
        <w:rPr>
          <w:szCs w:val="24"/>
        </w:rPr>
        <w:t xml:space="preserve">.3. O contrato poderá ainda ser rescindido nos termos do art. 137, da Lei 14.133/2021.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8D0245" w:rsidP="00422344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10. </w:t>
      </w:r>
      <w:r w:rsidR="00D253C9" w:rsidRPr="008D0245">
        <w:rPr>
          <w:rFonts w:eastAsia="Arial"/>
          <w:b/>
          <w:szCs w:val="24"/>
        </w:rPr>
        <w:t xml:space="preserve">CLÁUSULA </w:t>
      </w:r>
      <w:r w:rsidRPr="008D0245">
        <w:rPr>
          <w:rFonts w:eastAsia="Arial"/>
          <w:b/>
          <w:szCs w:val="24"/>
        </w:rPr>
        <w:t xml:space="preserve">DÉCIMA </w:t>
      </w:r>
      <w:r w:rsidR="00D253C9" w:rsidRPr="008D0245">
        <w:rPr>
          <w:rFonts w:eastAsia="Arial"/>
          <w:b/>
          <w:szCs w:val="24"/>
        </w:rPr>
        <w:t xml:space="preserve">– DA DOTAÇÃO ORÇAMENTÁRIA </w:t>
      </w:r>
    </w:p>
    <w:p w:rsidR="00422344" w:rsidRPr="008D0245" w:rsidRDefault="008D0245" w:rsidP="00422344">
      <w:pPr>
        <w:rPr>
          <w:szCs w:val="24"/>
        </w:rPr>
      </w:pPr>
      <w:r w:rsidRPr="008D0245">
        <w:rPr>
          <w:szCs w:val="24"/>
        </w:rPr>
        <w:t xml:space="preserve">10.1 </w:t>
      </w:r>
      <w:r w:rsidR="00422344" w:rsidRPr="008D0245">
        <w:rPr>
          <w:szCs w:val="24"/>
        </w:rPr>
        <w:t xml:space="preserve">As despesas decorrentes desse Contrato serão custeadas às expensas dos </w:t>
      </w:r>
      <w:r w:rsidR="00422344" w:rsidRPr="008D0245">
        <w:rPr>
          <w:szCs w:val="24"/>
        </w:rPr>
        <w:t>recursos consignados no orçamento geral do Município na(s) seguinte(s) dotação(s) orçamentária(s):</w:t>
      </w:r>
    </w:p>
    <w:p w:rsidR="00422344" w:rsidRPr="008D0245" w:rsidRDefault="00422344" w:rsidP="00422344">
      <w:pPr>
        <w:rPr>
          <w:szCs w:val="24"/>
        </w:rPr>
      </w:pPr>
      <w:r w:rsidRPr="008D0245">
        <w:rPr>
          <w:szCs w:val="24"/>
        </w:rPr>
        <w:t xml:space="preserve">03 SECRETARIA DE ADMINISTRAÇÃO E PLANEJAMENTO </w:t>
      </w:r>
    </w:p>
    <w:p w:rsidR="00422344" w:rsidRPr="008D0245" w:rsidRDefault="00422344" w:rsidP="00422344">
      <w:pPr>
        <w:rPr>
          <w:szCs w:val="24"/>
        </w:rPr>
      </w:pPr>
      <w:r w:rsidRPr="008D0245">
        <w:rPr>
          <w:szCs w:val="24"/>
        </w:rPr>
        <w:t>03.01 ADMINISTRAÇÃO E PLANEJAMENTO E DPTOS</w:t>
      </w:r>
    </w:p>
    <w:p w:rsidR="00422344" w:rsidRPr="008D0245" w:rsidRDefault="00422344" w:rsidP="00422344">
      <w:pPr>
        <w:rPr>
          <w:szCs w:val="24"/>
        </w:rPr>
      </w:pPr>
      <w:r w:rsidRPr="008D0245">
        <w:rPr>
          <w:szCs w:val="24"/>
        </w:rPr>
        <w:t xml:space="preserve">03.01.04.122.0021.2032.0001 MANUT. DA DIVULGAÇÃO SOCIAL </w:t>
      </w:r>
    </w:p>
    <w:p w:rsidR="00422344" w:rsidRPr="008D0245" w:rsidRDefault="00422344" w:rsidP="00422344">
      <w:pPr>
        <w:rPr>
          <w:szCs w:val="24"/>
        </w:rPr>
      </w:pPr>
      <w:r w:rsidRPr="008D0245">
        <w:rPr>
          <w:szCs w:val="24"/>
        </w:rPr>
        <w:t>12204 3390.39.00.00.00.00 OUTROS SERVIÇOS DE TERCEIROS – PESSOA JURÍDICA</w:t>
      </w:r>
    </w:p>
    <w:p w:rsidR="00422344" w:rsidRPr="008D0245" w:rsidRDefault="00422344" w:rsidP="00422344">
      <w:pPr>
        <w:rPr>
          <w:szCs w:val="24"/>
        </w:rPr>
      </w:pPr>
      <w:r w:rsidRPr="008D0245">
        <w:rPr>
          <w:szCs w:val="24"/>
        </w:rPr>
        <w:t>3390.39.90.00.00.00 SERVIÇOS DE PUBLICIDADE LEGAL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8D0245" w:rsidP="00422344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11. </w:t>
      </w:r>
      <w:r w:rsidR="00D253C9" w:rsidRPr="008D0245">
        <w:rPr>
          <w:rFonts w:eastAsia="Arial"/>
          <w:b/>
          <w:szCs w:val="24"/>
        </w:rPr>
        <w:t xml:space="preserve">CLÁUSULA DÉCIMA PRIMEIRA – CESSÃO OU TRANSFERÊNCIA </w:t>
      </w:r>
    </w:p>
    <w:p w:rsidR="00D253C9" w:rsidRPr="008D0245" w:rsidRDefault="00D253C9" w:rsidP="00422344">
      <w:pPr>
        <w:rPr>
          <w:szCs w:val="24"/>
        </w:rPr>
      </w:pPr>
      <w:r w:rsidRPr="008D0245">
        <w:rPr>
          <w:szCs w:val="24"/>
        </w:rPr>
        <w:lastRenderedPageBreak/>
        <w:t xml:space="preserve">11.1. A CONTRATADA não poderá ceder, transferir, dar em garantia a qualquer título, no todo ou em parte, o presente contrato e/ou os créditos de qualquer natureza dele decorrentes, salvo autorização prévia e por escrito da CONTRATANTE, ou nos casos em que os cessionários seja empresa controlada ou detentora de participação acionária da mesma. </w:t>
      </w:r>
    </w:p>
    <w:p w:rsidR="00D253C9" w:rsidRPr="008D0245" w:rsidRDefault="00D253C9" w:rsidP="00422344">
      <w:pPr>
        <w:numPr>
          <w:ilvl w:val="2"/>
          <w:numId w:val="9"/>
        </w:numPr>
        <w:ind w:hanging="10"/>
        <w:rPr>
          <w:szCs w:val="24"/>
        </w:rPr>
      </w:pPr>
      <w:r w:rsidRPr="008D0245">
        <w:rPr>
          <w:szCs w:val="24"/>
        </w:rPr>
        <w:t>Constará, obrigatoriamen</w:t>
      </w:r>
      <w:r w:rsidR="00537A57">
        <w:rPr>
          <w:szCs w:val="24"/>
        </w:rPr>
        <w:t>te, da autorização prévia, que o</w:t>
      </w:r>
      <w:r w:rsidRPr="008D0245">
        <w:rPr>
          <w:szCs w:val="24"/>
        </w:rPr>
        <w:t xml:space="preserve"> CONTRATANTE opõe ao cessionário dos créditos as exceções que lhe competirem, mencionando-se expressamente que os pagamentos ao cessionário estarão condicionados ao preenchimento pelo cedente de todas as obrigações contratuais. </w:t>
      </w:r>
    </w:p>
    <w:p w:rsidR="00D253C9" w:rsidRPr="008D0245" w:rsidRDefault="00D253C9" w:rsidP="00D253C9">
      <w:pPr>
        <w:numPr>
          <w:ilvl w:val="2"/>
          <w:numId w:val="9"/>
        </w:numPr>
        <w:ind w:hanging="10"/>
        <w:rPr>
          <w:szCs w:val="24"/>
        </w:rPr>
      </w:pPr>
      <w:r w:rsidRPr="008D0245">
        <w:rPr>
          <w:szCs w:val="24"/>
        </w:rPr>
        <w:t>A ocorrência do quanto previsto</w:t>
      </w:r>
      <w:r w:rsidRPr="008D0245">
        <w:rPr>
          <w:szCs w:val="24"/>
        </w:rPr>
        <w:t xml:space="preserve"> </w:t>
      </w:r>
      <w:r w:rsidRPr="008D0245">
        <w:rPr>
          <w:szCs w:val="24"/>
        </w:rPr>
        <w:t>na presente cláus</w:t>
      </w:r>
      <w:r w:rsidR="00537A57">
        <w:rPr>
          <w:szCs w:val="24"/>
        </w:rPr>
        <w:t>ula, devidamente autorizada pelo</w:t>
      </w:r>
      <w:r w:rsidRPr="008D0245">
        <w:rPr>
          <w:szCs w:val="24"/>
        </w:rPr>
        <w:t xml:space="preserve"> CONTRATANTE, não exime a CONTRATADA de quaisquer de suas responsabilidades contratuais.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8D0245" w:rsidP="00422344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12. </w:t>
      </w:r>
      <w:r w:rsidR="00D253C9" w:rsidRPr="008D0245">
        <w:rPr>
          <w:rFonts w:eastAsia="Arial"/>
          <w:b/>
          <w:szCs w:val="24"/>
        </w:rPr>
        <w:t xml:space="preserve">CLÁUSULA DÉCIMA SEGUNDA – DA PUBLICAÇÃO </w:t>
      </w:r>
    </w:p>
    <w:p w:rsidR="00D253C9" w:rsidRPr="008D0245" w:rsidRDefault="00D253C9" w:rsidP="00D253C9">
      <w:pPr>
        <w:rPr>
          <w:szCs w:val="24"/>
        </w:rPr>
      </w:pPr>
      <w:r w:rsidRPr="008D0245">
        <w:rPr>
          <w:szCs w:val="24"/>
        </w:rPr>
        <w:t xml:space="preserve">12.1. O extrato do presente contrato será publicado de acordo </w:t>
      </w:r>
      <w:r w:rsidRPr="008D0245">
        <w:rPr>
          <w:szCs w:val="24"/>
        </w:rPr>
        <w:t>que estabelece o art. 72</w:t>
      </w:r>
      <w:r w:rsidR="00F3059F" w:rsidRPr="008D0245">
        <w:rPr>
          <w:szCs w:val="24"/>
        </w:rPr>
        <w:t xml:space="preserve">, parágrafo único, </w:t>
      </w:r>
      <w:r w:rsidRPr="008D0245">
        <w:rPr>
          <w:szCs w:val="24"/>
        </w:rPr>
        <w:t xml:space="preserve">da Lei Federal n° 14.133/2021.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8D0245" w:rsidP="00F3059F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13. </w:t>
      </w:r>
      <w:r w:rsidR="00D253C9" w:rsidRPr="008D0245">
        <w:rPr>
          <w:rFonts w:eastAsia="Arial"/>
          <w:b/>
          <w:szCs w:val="24"/>
        </w:rPr>
        <w:t xml:space="preserve">CLÁUSULA DÉCIMA TERCEIRA – CASO FORTUITO E FORÇA MAIOR </w:t>
      </w:r>
    </w:p>
    <w:p w:rsidR="00D253C9" w:rsidRPr="008D0245" w:rsidRDefault="00D253C9" w:rsidP="008D0245">
      <w:pPr>
        <w:numPr>
          <w:ilvl w:val="1"/>
          <w:numId w:val="10"/>
        </w:numPr>
        <w:rPr>
          <w:szCs w:val="24"/>
        </w:rPr>
      </w:pPr>
      <w:r w:rsidRPr="008D0245">
        <w:rPr>
          <w:szCs w:val="24"/>
        </w:rPr>
        <w:t xml:space="preserve">As hipóteses de caso fortuito ou força maior, previstas no art. 393 do Código Civil, serão excludentes de responsabilidade das partes. </w:t>
      </w:r>
    </w:p>
    <w:p w:rsidR="00D253C9" w:rsidRPr="008D0245" w:rsidRDefault="00D253C9" w:rsidP="008D0245">
      <w:pPr>
        <w:numPr>
          <w:ilvl w:val="1"/>
          <w:numId w:val="10"/>
        </w:numPr>
        <w:rPr>
          <w:szCs w:val="24"/>
        </w:rPr>
      </w:pPr>
      <w:r w:rsidRPr="008D0245">
        <w:rPr>
          <w:szCs w:val="24"/>
        </w:rPr>
        <w:t xml:space="preserve">Qualquer suspensão do adimplemento do presente, em decorrência de fatos assinalados nesta cláusula, será limitada ao período durante o qual tal causa ou suas consequências persistirem.  </w:t>
      </w:r>
    </w:p>
    <w:p w:rsidR="00D253C9" w:rsidRPr="008D0245" w:rsidRDefault="00D253C9" w:rsidP="008D0245">
      <w:pPr>
        <w:numPr>
          <w:ilvl w:val="1"/>
          <w:numId w:val="10"/>
        </w:numPr>
        <w:rPr>
          <w:szCs w:val="24"/>
        </w:rPr>
      </w:pPr>
      <w:r w:rsidRPr="008D0245">
        <w:rPr>
          <w:szCs w:val="24"/>
        </w:rPr>
        <w:t xml:space="preserve">Ocorrendo circunstância que justifiquem a invocação de caso fortuito ou força maior, a Parte impossibilitada de cumprir a sua obrigação deverá der imediato conhecimento à outra.  </w:t>
      </w:r>
    </w:p>
    <w:p w:rsidR="00D253C9" w:rsidRPr="008D0245" w:rsidRDefault="00D253C9" w:rsidP="008D0245">
      <w:pPr>
        <w:numPr>
          <w:ilvl w:val="1"/>
          <w:numId w:val="10"/>
        </w:numPr>
        <w:rPr>
          <w:szCs w:val="24"/>
        </w:rPr>
      </w:pPr>
      <w:r w:rsidRPr="008D0245">
        <w:rPr>
          <w:szCs w:val="24"/>
        </w:rPr>
        <w:t>Se o presente for rescindido por motivo de caso fortuito ou força maior, a CONTR</w:t>
      </w:r>
      <w:r w:rsidR="00537A57">
        <w:rPr>
          <w:szCs w:val="24"/>
        </w:rPr>
        <w:t xml:space="preserve">ATADA terá direito a receber do </w:t>
      </w:r>
      <w:r w:rsidRPr="008D0245">
        <w:rPr>
          <w:szCs w:val="24"/>
        </w:rPr>
        <w:t xml:space="preserve">CONTRATANTE apenas o valor proporcional ao quanto adimplido.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rFonts w:eastAsia="Arial"/>
          <w:b/>
          <w:szCs w:val="24"/>
        </w:rPr>
        <w:t xml:space="preserve"> </w:t>
      </w:r>
    </w:p>
    <w:p w:rsidR="00D253C9" w:rsidRPr="008D0245" w:rsidRDefault="008D0245" w:rsidP="00F3059F">
      <w:pPr>
        <w:rPr>
          <w:szCs w:val="24"/>
        </w:rPr>
      </w:pPr>
      <w:r w:rsidRPr="008D0245">
        <w:rPr>
          <w:rFonts w:eastAsia="Arial"/>
          <w:b/>
          <w:szCs w:val="24"/>
        </w:rPr>
        <w:t xml:space="preserve">14. </w:t>
      </w:r>
      <w:r w:rsidR="00D253C9" w:rsidRPr="008D0245">
        <w:rPr>
          <w:rFonts w:eastAsia="Arial"/>
          <w:b/>
          <w:szCs w:val="24"/>
        </w:rPr>
        <w:t xml:space="preserve">CLÁUSULA DÉCIMA QUARTA – DISPOSIÇÕES GERAIS </w:t>
      </w:r>
      <w:r w:rsidR="00D253C9" w:rsidRPr="008D0245">
        <w:rPr>
          <w:szCs w:val="24"/>
        </w:rPr>
        <w:t xml:space="preserve"> </w:t>
      </w:r>
    </w:p>
    <w:p w:rsidR="00D253C9" w:rsidRPr="008D0245" w:rsidRDefault="00D253C9" w:rsidP="00F3059F">
      <w:pPr>
        <w:numPr>
          <w:ilvl w:val="1"/>
          <w:numId w:val="8"/>
        </w:numPr>
        <w:ind w:hanging="10"/>
        <w:rPr>
          <w:szCs w:val="24"/>
        </w:rPr>
      </w:pPr>
      <w:r w:rsidRPr="008D0245">
        <w:rPr>
          <w:szCs w:val="24"/>
        </w:rPr>
        <w:t xml:space="preserve">Cada parte é responsável por suas próprias obrigações. Nenhuma das Partes deverá fazer qualquer declaração ou incorrer em qualquer obrigação em nome ou em benefício da outra. A relação entre as Partes é exclusivamente de contratantes independentes. </w:t>
      </w:r>
    </w:p>
    <w:p w:rsidR="00D253C9" w:rsidRPr="008D0245" w:rsidRDefault="00D253C9" w:rsidP="00F3059F">
      <w:pPr>
        <w:numPr>
          <w:ilvl w:val="1"/>
          <w:numId w:val="8"/>
        </w:numPr>
        <w:ind w:hanging="10"/>
        <w:rPr>
          <w:szCs w:val="24"/>
        </w:rPr>
      </w:pPr>
      <w:r w:rsidRPr="008D0245">
        <w:rPr>
          <w:szCs w:val="24"/>
        </w:rPr>
        <w:t>As p</w:t>
      </w:r>
      <w:r w:rsidR="00537A57">
        <w:rPr>
          <w:szCs w:val="24"/>
        </w:rPr>
        <w:t xml:space="preserve">artes declaram ser </w:t>
      </w:r>
      <w:r w:rsidRPr="008D0245">
        <w:rPr>
          <w:szCs w:val="24"/>
        </w:rPr>
        <w:t xml:space="preserve">capazes para a celebração do presente instrumento, reconhecendo, ainda, que participara conjunta e ativamente de sua negociação em redação, agindo de boa-fé e na plena expressão e livre exercício de suas vontades. </w:t>
      </w:r>
    </w:p>
    <w:p w:rsidR="00D253C9" w:rsidRPr="008D0245" w:rsidRDefault="00D253C9" w:rsidP="00F3059F">
      <w:pPr>
        <w:numPr>
          <w:ilvl w:val="1"/>
          <w:numId w:val="8"/>
        </w:numPr>
        <w:ind w:hanging="10"/>
        <w:rPr>
          <w:szCs w:val="24"/>
        </w:rPr>
      </w:pPr>
      <w:r w:rsidRPr="008D0245">
        <w:rPr>
          <w:szCs w:val="24"/>
        </w:rPr>
        <w:t xml:space="preserve">A nulidade de qualquer das cláusulas do Contrato não prejudicará a validade e a eficácia das demais. </w:t>
      </w:r>
    </w:p>
    <w:p w:rsidR="00D253C9" w:rsidRPr="008D0245" w:rsidRDefault="00D253C9" w:rsidP="00F3059F">
      <w:pPr>
        <w:numPr>
          <w:ilvl w:val="1"/>
          <w:numId w:val="8"/>
        </w:numPr>
        <w:ind w:hanging="10"/>
        <w:rPr>
          <w:szCs w:val="24"/>
        </w:rPr>
      </w:pPr>
      <w:r w:rsidRPr="008D0245">
        <w:rPr>
          <w:szCs w:val="24"/>
        </w:rPr>
        <w:t xml:space="preserve">Todas as notificações formais previstas no presente dar-se-ão por escrito e serão enviadas ao endereço das partes constantes do preâmbulo, por protocolo, correspondência registrada, telex ou </w:t>
      </w:r>
      <w:r w:rsidRPr="008D0245">
        <w:rPr>
          <w:szCs w:val="24"/>
        </w:rPr>
        <w:t>fac-símile</w:t>
      </w:r>
      <w:r w:rsidRPr="008D0245">
        <w:rPr>
          <w:szCs w:val="24"/>
        </w:rPr>
        <w:t xml:space="preserve">, sendo cabível optarem pela utilização de correio eletrônico “e-mail” nas comunicações corriqueiras. </w:t>
      </w:r>
    </w:p>
    <w:p w:rsidR="00D253C9" w:rsidRPr="008D0245" w:rsidRDefault="00D253C9" w:rsidP="008D0245">
      <w:pPr>
        <w:numPr>
          <w:ilvl w:val="1"/>
          <w:numId w:val="8"/>
        </w:numPr>
        <w:ind w:hanging="10"/>
        <w:rPr>
          <w:szCs w:val="24"/>
        </w:rPr>
      </w:pPr>
      <w:r w:rsidRPr="008D0245">
        <w:rPr>
          <w:szCs w:val="24"/>
        </w:rPr>
        <w:t xml:space="preserve">As disposições complementares que criarem alterarem ou implicarem em renúncia a direitos e obrigações das partes serão formalizadas mediante termo aditivo. </w:t>
      </w:r>
    </w:p>
    <w:p w:rsidR="00D253C9" w:rsidRPr="008D0245" w:rsidRDefault="00D253C9" w:rsidP="00F3059F">
      <w:pPr>
        <w:numPr>
          <w:ilvl w:val="1"/>
          <w:numId w:val="8"/>
        </w:numPr>
        <w:ind w:hanging="10"/>
        <w:rPr>
          <w:szCs w:val="24"/>
        </w:rPr>
      </w:pPr>
      <w:r w:rsidRPr="008D0245">
        <w:rPr>
          <w:szCs w:val="24"/>
        </w:rPr>
        <w:t xml:space="preserve">O não exercício de qualquer direito previsto neste contrato representará simples tolerância, não podendo ser invocado pela outra parte como novação de qualquer das suas obrigações aqui assumidas. </w:t>
      </w:r>
    </w:p>
    <w:p w:rsidR="00D253C9" w:rsidRPr="008D0245" w:rsidRDefault="00D253C9" w:rsidP="00D253C9">
      <w:pPr>
        <w:jc w:val="left"/>
        <w:rPr>
          <w:szCs w:val="24"/>
        </w:rPr>
      </w:pPr>
    </w:p>
    <w:p w:rsidR="00D253C9" w:rsidRPr="008D0245" w:rsidRDefault="008D0245" w:rsidP="00F3059F">
      <w:pPr>
        <w:rPr>
          <w:szCs w:val="24"/>
        </w:rPr>
      </w:pPr>
      <w:r>
        <w:rPr>
          <w:rFonts w:eastAsia="Arial"/>
          <w:b/>
          <w:szCs w:val="24"/>
        </w:rPr>
        <w:t xml:space="preserve">15. </w:t>
      </w:r>
      <w:r w:rsidR="00D253C9" w:rsidRPr="008D0245">
        <w:rPr>
          <w:rFonts w:eastAsia="Arial"/>
          <w:b/>
          <w:szCs w:val="24"/>
        </w:rPr>
        <w:t xml:space="preserve">CLÁUSULA DÉCIMA QUINTA – DOS CASOS OMISSOS </w:t>
      </w:r>
    </w:p>
    <w:p w:rsidR="00D253C9" w:rsidRPr="008D0245" w:rsidRDefault="00D253C9" w:rsidP="00F3059F">
      <w:pPr>
        <w:rPr>
          <w:szCs w:val="24"/>
        </w:rPr>
      </w:pPr>
      <w:r w:rsidRPr="008D0245">
        <w:rPr>
          <w:szCs w:val="24"/>
        </w:rPr>
        <w:t xml:space="preserve">15.1 A execução deste contrato, bem assim os casos nele omissos, regulam-se pelas cláusulas contratuais e pelos preceitos de direito público, aplicando-se lhes, supletivamente, os princípios de teoria geral dos contratos e as disposições de direito privado, na forma do artigo 89 da Lei nº 14.133/2021.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8D0245" w:rsidP="00F3059F">
      <w:pPr>
        <w:rPr>
          <w:szCs w:val="24"/>
        </w:rPr>
      </w:pPr>
      <w:r>
        <w:rPr>
          <w:rFonts w:eastAsia="Arial"/>
          <w:b/>
          <w:szCs w:val="24"/>
        </w:rPr>
        <w:t xml:space="preserve">16. </w:t>
      </w:r>
      <w:r w:rsidR="00D253C9" w:rsidRPr="008D0245">
        <w:rPr>
          <w:rFonts w:eastAsia="Arial"/>
          <w:b/>
          <w:szCs w:val="24"/>
        </w:rPr>
        <w:t xml:space="preserve">CLÁUSULA DÉCIMA SEXTA – DA LEGISLAÇÃO PERTINENTE  </w:t>
      </w:r>
    </w:p>
    <w:p w:rsidR="00D253C9" w:rsidRPr="008D0245" w:rsidRDefault="00D253C9" w:rsidP="00D253C9">
      <w:pPr>
        <w:rPr>
          <w:szCs w:val="24"/>
        </w:rPr>
      </w:pPr>
      <w:r w:rsidRPr="008D0245">
        <w:rPr>
          <w:szCs w:val="24"/>
        </w:rPr>
        <w:t xml:space="preserve">16.1 ficam por força deste instrumento, as partes sujeitas aos termos da Lei nº 14.133/2021. </w:t>
      </w:r>
    </w:p>
    <w:p w:rsidR="00D253C9" w:rsidRPr="008D0245" w:rsidRDefault="00D253C9" w:rsidP="00D253C9">
      <w:pPr>
        <w:jc w:val="left"/>
        <w:rPr>
          <w:szCs w:val="24"/>
        </w:rPr>
      </w:pPr>
    </w:p>
    <w:p w:rsidR="00537A57" w:rsidRDefault="008D0245" w:rsidP="00F3059F">
      <w:pPr>
        <w:rPr>
          <w:rFonts w:eastAsia="Arial"/>
          <w:b/>
          <w:szCs w:val="24"/>
        </w:rPr>
      </w:pPr>
      <w:r>
        <w:rPr>
          <w:rFonts w:eastAsia="Arial"/>
          <w:b/>
          <w:szCs w:val="24"/>
        </w:rPr>
        <w:t xml:space="preserve">17. CLÁUSULA DÉCIMA SÉTIMA – </w:t>
      </w:r>
      <w:r w:rsidR="00537A57">
        <w:rPr>
          <w:rFonts w:eastAsia="Arial"/>
          <w:b/>
          <w:szCs w:val="24"/>
        </w:rPr>
        <w:t>DA DESIGNAÇÃO DE FISCAL CONTRATUAL</w:t>
      </w:r>
    </w:p>
    <w:p w:rsidR="00537A57" w:rsidRPr="0081249A" w:rsidRDefault="00537A57" w:rsidP="00537A57">
      <w:pPr>
        <w:rPr>
          <w:szCs w:val="24"/>
        </w:rPr>
      </w:pPr>
      <w:r w:rsidRPr="0081249A">
        <w:rPr>
          <w:szCs w:val="24"/>
        </w:rPr>
        <w:lastRenderedPageBreak/>
        <w:t xml:space="preserve">A fiscalização da execução dos serviços relacionados ao instrumento contratual ficará </w:t>
      </w:r>
      <w:r>
        <w:rPr>
          <w:szCs w:val="24"/>
        </w:rPr>
        <w:t>é obrigação do</w:t>
      </w:r>
      <w:r w:rsidRPr="0081249A">
        <w:rPr>
          <w:szCs w:val="24"/>
        </w:rPr>
        <w:t xml:space="preserve"> do Município, ficando designado o servidor Jonas Sieg Lima, Contador, como fiscal contratual.</w:t>
      </w:r>
    </w:p>
    <w:p w:rsidR="00537A57" w:rsidRDefault="00537A57" w:rsidP="00F3059F">
      <w:pPr>
        <w:rPr>
          <w:rFonts w:eastAsia="Arial"/>
          <w:b/>
          <w:szCs w:val="24"/>
        </w:rPr>
      </w:pPr>
    </w:p>
    <w:p w:rsidR="00D253C9" w:rsidRPr="008D0245" w:rsidRDefault="00537A57" w:rsidP="00F3059F">
      <w:pPr>
        <w:rPr>
          <w:szCs w:val="24"/>
        </w:rPr>
      </w:pPr>
      <w:r>
        <w:rPr>
          <w:b/>
          <w:szCs w:val="24"/>
        </w:rPr>
        <w:t xml:space="preserve">18. </w:t>
      </w:r>
      <w:r w:rsidRPr="00244BC5">
        <w:rPr>
          <w:b/>
          <w:szCs w:val="24"/>
        </w:rPr>
        <w:t>CLÁUSULA DÉCIMA</w:t>
      </w:r>
      <w:r>
        <w:rPr>
          <w:b/>
          <w:szCs w:val="24"/>
        </w:rPr>
        <w:t xml:space="preserve"> OITAVA</w:t>
      </w:r>
      <w:r w:rsidRPr="008D0245">
        <w:rPr>
          <w:rFonts w:eastAsia="Arial"/>
          <w:b/>
          <w:szCs w:val="24"/>
        </w:rPr>
        <w:t xml:space="preserve"> </w:t>
      </w:r>
      <w:r>
        <w:rPr>
          <w:rFonts w:eastAsia="Arial"/>
          <w:b/>
          <w:szCs w:val="24"/>
        </w:rPr>
        <w:t xml:space="preserve">– </w:t>
      </w:r>
      <w:r w:rsidR="00D253C9" w:rsidRPr="008D0245">
        <w:rPr>
          <w:rFonts w:eastAsia="Arial"/>
          <w:b/>
          <w:szCs w:val="24"/>
        </w:rPr>
        <w:t xml:space="preserve">DO FORO </w:t>
      </w:r>
    </w:p>
    <w:p w:rsidR="00D253C9" w:rsidRPr="008D0245" w:rsidRDefault="00537A57" w:rsidP="00D253C9">
      <w:pPr>
        <w:rPr>
          <w:szCs w:val="24"/>
        </w:rPr>
      </w:pPr>
      <w:r>
        <w:rPr>
          <w:szCs w:val="24"/>
        </w:rPr>
        <w:t>18</w:t>
      </w:r>
      <w:r w:rsidR="00D253C9" w:rsidRPr="008D0245">
        <w:rPr>
          <w:szCs w:val="24"/>
        </w:rPr>
        <w:t>.1</w:t>
      </w:r>
      <w:r w:rsidR="008D0245">
        <w:rPr>
          <w:szCs w:val="24"/>
        </w:rPr>
        <w:t xml:space="preserve"> </w:t>
      </w:r>
      <w:r w:rsidR="00D253C9" w:rsidRPr="008D0245">
        <w:rPr>
          <w:szCs w:val="24"/>
        </w:rPr>
        <w:t xml:space="preserve">Para dirimir as questões oriundas deste Contrato, as partes elegem o Foro da Comarca de </w:t>
      </w:r>
      <w:r w:rsidR="00D253C9" w:rsidRPr="008D0245">
        <w:rPr>
          <w:szCs w:val="24"/>
        </w:rPr>
        <w:t>Cruz Alta/RS</w:t>
      </w:r>
      <w:r w:rsidR="00D253C9" w:rsidRPr="008D0245">
        <w:rPr>
          <w:szCs w:val="24"/>
        </w:rPr>
        <w:t>,</w:t>
      </w:r>
      <w:r w:rsidR="00D253C9" w:rsidRPr="008D0245">
        <w:rPr>
          <w:szCs w:val="24"/>
        </w:rPr>
        <w:t xml:space="preserve"> com exclusão de qualquer outro,</w:t>
      </w:r>
      <w:r w:rsidR="00D253C9" w:rsidRPr="008D0245">
        <w:rPr>
          <w:szCs w:val="24"/>
        </w:rPr>
        <w:t xml:space="preserve"> por mais privilegiado que seja. </w:t>
      </w:r>
    </w:p>
    <w:p w:rsidR="00D253C9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8D0245" w:rsidRPr="00EB1661" w:rsidRDefault="00537A57" w:rsidP="008D0245">
      <w:pPr>
        <w:rPr>
          <w:b/>
          <w:color w:val="000000"/>
          <w:szCs w:val="24"/>
        </w:rPr>
      </w:pPr>
      <w:r>
        <w:rPr>
          <w:b/>
          <w:szCs w:val="24"/>
        </w:rPr>
        <w:t xml:space="preserve">19. </w:t>
      </w:r>
      <w:r w:rsidR="008D0245" w:rsidRPr="00244BC5">
        <w:rPr>
          <w:b/>
          <w:szCs w:val="24"/>
        </w:rPr>
        <w:t>CLÁUSULA DÉCIMA</w:t>
      </w:r>
      <w:r w:rsidR="008D0245">
        <w:rPr>
          <w:b/>
          <w:szCs w:val="24"/>
        </w:rPr>
        <w:t xml:space="preserve"> </w:t>
      </w:r>
      <w:r>
        <w:rPr>
          <w:b/>
          <w:szCs w:val="24"/>
        </w:rPr>
        <w:t xml:space="preserve">NONA </w:t>
      </w:r>
      <w:r w:rsidR="008D0245" w:rsidRPr="00244BC5">
        <w:rPr>
          <w:b/>
          <w:szCs w:val="24"/>
        </w:rPr>
        <w:t xml:space="preserve">– </w:t>
      </w:r>
      <w:r w:rsidR="008D0245" w:rsidRPr="00F26EB8">
        <w:rPr>
          <w:b/>
          <w:color w:val="000000"/>
          <w:szCs w:val="24"/>
        </w:rPr>
        <w:t>DA ASSINATURA ELETRÔNICA</w:t>
      </w:r>
    </w:p>
    <w:p w:rsidR="008D0245" w:rsidRPr="00F26EB8" w:rsidRDefault="00537A57" w:rsidP="008D0245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>
        <w:rPr>
          <w:rFonts w:ascii="Calibri" w:hAnsi="Calibri" w:cs="Calibri"/>
          <w:color w:val="000000"/>
          <w:spacing w:val="-20"/>
        </w:rPr>
        <w:t>19</w:t>
      </w:r>
      <w:r w:rsidR="008D0245" w:rsidRPr="00F26EB8">
        <w:rPr>
          <w:rFonts w:ascii="Calibri" w:hAnsi="Calibri" w:cs="Calibri"/>
          <w:color w:val="000000"/>
          <w:spacing w:val="-20"/>
        </w:rPr>
        <w:t xml:space="preserve">.1 Acordam as partes que o presente instrumento poderá ser assinado com a utilização de ferramentas de assinatura e validação eletrônica, ficando expressamente atribuída validade ao documento, bem como às assinaturas e à página de certificação, que serão partes integrantes deste Contrato, a fim de que surtam seus jurídicos e legais efeitos. </w:t>
      </w:r>
    </w:p>
    <w:p w:rsidR="008D0245" w:rsidRPr="008D0245" w:rsidRDefault="008D0245" w:rsidP="00D253C9">
      <w:pPr>
        <w:jc w:val="left"/>
        <w:rPr>
          <w:szCs w:val="24"/>
        </w:rPr>
      </w:pPr>
    </w:p>
    <w:p w:rsidR="00D253C9" w:rsidRPr="008D0245" w:rsidRDefault="00D253C9" w:rsidP="00D253C9">
      <w:pPr>
        <w:rPr>
          <w:szCs w:val="24"/>
        </w:rPr>
      </w:pPr>
      <w:r w:rsidRPr="008D0245">
        <w:rPr>
          <w:szCs w:val="24"/>
        </w:rPr>
        <w:t>E, por estarem justos e contratados, após lido e achados conforme, assinam o presente contrato em 0</w:t>
      </w:r>
      <w:r w:rsidRPr="008D0245">
        <w:rPr>
          <w:szCs w:val="24"/>
        </w:rPr>
        <w:t>3</w:t>
      </w:r>
      <w:r w:rsidRPr="008D0245">
        <w:rPr>
          <w:szCs w:val="24"/>
        </w:rPr>
        <w:t xml:space="preserve"> (</w:t>
      </w:r>
      <w:r w:rsidRPr="008D0245">
        <w:rPr>
          <w:szCs w:val="24"/>
        </w:rPr>
        <w:t>três</w:t>
      </w:r>
      <w:r w:rsidRPr="008D0245">
        <w:rPr>
          <w:szCs w:val="24"/>
        </w:rPr>
        <w:t xml:space="preserve">) vias de igual teor e forma. </w:t>
      </w:r>
    </w:p>
    <w:p w:rsidR="00D253C9" w:rsidRPr="008D0245" w:rsidRDefault="00D253C9" w:rsidP="00D253C9">
      <w:pPr>
        <w:jc w:val="righ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right"/>
        <w:rPr>
          <w:szCs w:val="24"/>
        </w:rPr>
      </w:pPr>
      <w:r w:rsidRPr="008D0245">
        <w:rPr>
          <w:szCs w:val="24"/>
        </w:rPr>
        <w:t>Fortaleza dos Valos/RS</w:t>
      </w:r>
      <w:r w:rsidRPr="008D0245">
        <w:rPr>
          <w:szCs w:val="24"/>
        </w:rPr>
        <w:t>,</w:t>
      </w:r>
      <w:r w:rsidRPr="008D0245">
        <w:rPr>
          <w:szCs w:val="24"/>
        </w:rPr>
        <w:t xml:space="preserve"> 10 de maio de 2022</w:t>
      </w:r>
      <w:r w:rsidRPr="008D0245">
        <w:rPr>
          <w:szCs w:val="24"/>
        </w:rPr>
        <w:t xml:space="preserve">. </w:t>
      </w:r>
    </w:p>
    <w:p w:rsidR="00D253C9" w:rsidRPr="008D0245" w:rsidRDefault="00D253C9" w:rsidP="00D253C9">
      <w:pPr>
        <w:jc w:val="center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center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center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center"/>
        <w:rPr>
          <w:szCs w:val="24"/>
        </w:rPr>
      </w:pPr>
      <w:r w:rsidRPr="008D0245">
        <w:rPr>
          <w:szCs w:val="24"/>
        </w:rPr>
        <w:t xml:space="preserve"> </w:t>
      </w:r>
    </w:p>
    <w:p w:rsidR="008D0245" w:rsidRPr="008D0245" w:rsidRDefault="008D0245" w:rsidP="00D253C9">
      <w:pPr>
        <w:pStyle w:val="SemEspaamento"/>
        <w:ind w:firstLine="0"/>
        <w:jc w:val="center"/>
        <w:rPr>
          <w:rFonts w:ascii="Calibri" w:hAnsi="Calibri" w:cs="Calibri"/>
          <w:b/>
          <w:smallCaps/>
          <w:spacing w:val="-20"/>
          <w:szCs w:val="24"/>
        </w:rPr>
        <w:sectPr w:rsidR="008D0245" w:rsidRPr="008D0245" w:rsidSect="00BE69EA">
          <w:headerReference w:type="default" r:id="rId7"/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253C9" w:rsidRPr="008D0245" w:rsidRDefault="00D253C9" w:rsidP="00D253C9">
      <w:pPr>
        <w:pStyle w:val="SemEspaamento"/>
        <w:ind w:firstLine="0"/>
        <w:jc w:val="center"/>
        <w:rPr>
          <w:rFonts w:ascii="Calibri" w:hAnsi="Calibri" w:cs="Calibri"/>
          <w:b/>
          <w:smallCaps/>
          <w:spacing w:val="-20"/>
          <w:szCs w:val="24"/>
        </w:rPr>
      </w:pPr>
      <w:r w:rsidRPr="008D0245">
        <w:rPr>
          <w:rFonts w:ascii="Calibri" w:hAnsi="Calibri" w:cs="Calibri"/>
          <w:b/>
          <w:smallCaps/>
          <w:spacing w:val="-20"/>
          <w:szCs w:val="24"/>
        </w:rPr>
        <w:lastRenderedPageBreak/>
        <w:t>MUNICÍPIO DE FORTALEZA DOS VALOS/RS</w:t>
      </w:r>
    </w:p>
    <w:p w:rsidR="00D253C9" w:rsidRPr="008D0245" w:rsidRDefault="00D253C9" w:rsidP="00D253C9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8D0245">
        <w:rPr>
          <w:rFonts w:ascii="Calibri" w:hAnsi="Calibri" w:cs="Calibri"/>
          <w:smallCaps/>
          <w:spacing w:val="-20"/>
          <w:szCs w:val="24"/>
        </w:rPr>
        <w:t>Márcia Rossatto Fredi,</w:t>
      </w:r>
    </w:p>
    <w:p w:rsidR="00D253C9" w:rsidRPr="008D0245" w:rsidRDefault="00D253C9" w:rsidP="00D253C9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8D0245">
        <w:rPr>
          <w:rFonts w:ascii="Calibri" w:hAnsi="Calibri" w:cs="Calibri"/>
          <w:smallCaps/>
          <w:spacing w:val="-20"/>
          <w:szCs w:val="24"/>
        </w:rPr>
        <w:t xml:space="preserve">Prefeita Municipal </w:t>
      </w:r>
    </w:p>
    <w:p w:rsidR="00D253C9" w:rsidRPr="008D0245" w:rsidRDefault="00D253C9" w:rsidP="00D253C9">
      <w:pPr>
        <w:jc w:val="center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8D0245">
      <w:pPr>
        <w:jc w:val="center"/>
        <w:rPr>
          <w:smallCaps/>
          <w:szCs w:val="24"/>
        </w:rPr>
      </w:pPr>
      <w:r w:rsidRPr="008D0245">
        <w:rPr>
          <w:b/>
          <w:szCs w:val="24"/>
        </w:rPr>
        <w:lastRenderedPageBreak/>
        <w:t xml:space="preserve"> </w:t>
      </w:r>
      <w:r w:rsidR="008D0245" w:rsidRPr="008D0245">
        <w:rPr>
          <w:b/>
          <w:szCs w:val="24"/>
        </w:rPr>
        <w:t>LUISA THOMAZ &amp; CIA LTDA</w:t>
      </w:r>
    </w:p>
    <w:p w:rsidR="008D0245" w:rsidRPr="008D0245" w:rsidRDefault="008D0245" w:rsidP="008D0245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8D0245">
        <w:rPr>
          <w:rFonts w:ascii="Calibri" w:hAnsi="Calibri" w:cs="Calibri"/>
          <w:smallCaps/>
          <w:spacing w:val="-20"/>
          <w:szCs w:val="24"/>
        </w:rPr>
        <w:t>Luisa Thomaz,</w:t>
      </w:r>
    </w:p>
    <w:p w:rsidR="00D253C9" w:rsidRPr="008D0245" w:rsidRDefault="00D253C9" w:rsidP="008D0245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8D0245">
        <w:rPr>
          <w:rFonts w:ascii="Calibri" w:hAnsi="Calibri" w:cs="Calibri"/>
          <w:smallCaps/>
          <w:spacing w:val="-20"/>
          <w:szCs w:val="24"/>
        </w:rPr>
        <w:t>Representante Legal</w:t>
      </w:r>
    </w:p>
    <w:p w:rsidR="008D0245" w:rsidRPr="008D0245" w:rsidRDefault="008D0245" w:rsidP="008D0245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  <w:sectPr w:rsidR="008D0245" w:rsidRPr="008D0245" w:rsidSect="008D0245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D253C9" w:rsidRPr="008D0245" w:rsidRDefault="00D253C9" w:rsidP="008D0245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8D0245">
        <w:rPr>
          <w:rFonts w:ascii="Calibri" w:hAnsi="Calibri" w:cs="Calibri"/>
          <w:smallCaps/>
          <w:spacing w:val="-20"/>
          <w:szCs w:val="24"/>
        </w:rPr>
        <w:lastRenderedPageBreak/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rFonts w:eastAsia="Arial"/>
          <w:b/>
          <w:szCs w:val="24"/>
        </w:rPr>
        <w:t xml:space="preserve"> </w:t>
      </w:r>
    </w:p>
    <w:p w:rsidR="00D253C9" w:rsidRPr="008D0245" w:rsidRDefault="00D253C9" w:rsidP="00D253C9">
      <w:pPr>
        <w:jc w:val="left"/>
        <w:rPr>
          <w:szCs w:val="24"/>
        </w:rPr>
      </w:pPr>
      <w:r w:rsidRPr="008D0245">
        <w:rPr>
          <w:rFonts w:eastAsia="Arial"/>
          <w:b/>
          <w:szCs w:val="24"/>
        </w:rPr>
        <w:t xml:space="preserve"> </w:t>
      </w:r>
    </w:p>
    <w:sectPr w:rsidR="00D253C9" w:rsidRPr="008D0245" w:rsidSect="008D0245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B2D" w:rsidRDefault="003C6B2D" w:rsidP="00BF5D86">
      <w:r>
        <w:separator/>
      </w:r>
    </w:p>
  </w:endnote>
  <w:endnote w:type="continuationSeparator" w:id="0">
    <w:p w:rsidR="003C6B2D" w:rsidRDefault="003C6B2D" w:rsidP="00BF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3937BAB" wp14:editId="2BFC3327">
              <wp:simplePos x="0" y="0"/>
              <wp:positionH relativeFrom="column">
                <wp:posOffset>1081174</wp:posOffset>
              </wp:positionH>
              <wp:positionV relativeFrom="paragraph">
                <wp:posOffset>50618</wp:posOffset>
              </wp:positionV>
              <wp:extent cx="2581275" cy="66389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81275" cy="6638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F5D86" w:rsidRPr="00AA1913" w:rsidRDefault="00BF5D86" w:rsidP="00BF5D86">
                          <w:pPr>
                            <w:pStyle w:val="Rodap"/>
                            <w:jc w:val="center"/>
                            <w:rPr>
                              <w:b/>
                            </w:rPr>
                          </w:pP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PAGE  \* Arabic  \*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F75192">
                            <w:rPr>
                              <w:b/>
                              <w:noProof/>
                            </w:rPr>
                            <w:t>1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  <w:r w:rsidRPr="00AA1913">
                            <w:rPr>
                              <w:b/>
                            </w:rPr>
                            <w:t>/</w:t>
                          </w: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NUMPAGES \ * Arábico \ 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F75192">
                            <w:rPr>
                              <w:b/>
                              <w:noProof/>
                            </w:rPr>
                            <w:t>4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</w:p>
                        <w:p w:rsidR="00BF5D86" w:rsidRDefault="00BF5D86" w:rsidP="00BF5D8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37BAB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left:0;text-align:left;margin-left:85.15pt;margin-top:4pt;width:203.25pt;height:52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" filled="f" stroked="f" strokeweight=".5pt">
              <v:textbox>
                <w:txbxContent>
                  <w:p w:rsidR="00BF5D86" w:rsidRPr="00AA1913" w:rsidRDefault="00BF5D86" w:rsidP="00BF5D86">
                    <w:pPr>
                      <w:pStyle w:val="Rodap"/>
                      <w:jc w:val="center"/>
                      <w:rPr>
                        <w:b/>
                      </w:rPr>
                    </w:pP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PAGE  \* Arabic  \*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F75192">
                      <w:rPr>
                        <w:b/>
                        <w:noProof/>
                      </w:rPr>
                      <w:t>1</w:t>
                    </w:r>
                    <w:r w:rsidRPr="00AA1913">
                      <w:rPr>
                        <w:b/>
                      </w:rPr>
                      <w:fldChar w:fldCharType="end"/>
                    </w:r>
                    <w:r w:rsidRPr="00AA1913">
                      <w:rPr>
                        <w:b/>
                      </w:rPr>
                      <w:t>/</w:t>
                    </w: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NUMPAGES \ * Arábico \ 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F75192">
                      <w:rPr>
                        <w:b/>
                        <w:noProof/>
                      </w:rPr>
                      <w:t>4</w:t>
                    </w:r>
                    <w:r w:rsidRPr="00AA1913">
                      <w:rPr>
                        <w:b/>
                      </w:rPr>
                      <w:fldChar w:fldCharType="end"/>
                    </w:r>
                  </w:p>
                  <w:p w:rsidR="00BF5D86" w:rsidRDefault="00BF5D86" w:rsidP="00BF5D86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DC69979" wp14:editId="46FAC2A0">
          <wp:simplePos x="0" y="0"/>
          <wp:positionH relativeFrom="page">
            <wp:align>left</wp:align>
          </wp:positionH>
          <wp:positionV relativeFrom="paragraph">
            <wp:posOffset>-83127</wp:posOffset>
          </wp:positionV>
          <wp:extent cx="7540831" cy="803275"/>
          <wp:effectExtent l="0" t="0" r="317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31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B2D" w:rsidRDefault="003C6B2D" w:rsidP="00BF5D86">
      <w:r>
        <w:separator/>
      </w:r>
    </w:p>
  </w:footnote>
  <w:footnote w:type="continuationSeparator" w:id="0">
    <w:p w:rsidR="003C6B2D" w:rsidRDefault="003C6B2D" w:rsidP="00BF5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A48A8D5" wp14:editId="5081F8E7">
          <wp:simplePos x="0" y="0"/>
          <wp:positionH relativeFrom="page">
            <wp:posOffset>-47501</wp:posOffset>
          </wp:positionH>
          <wp:positionV relativeFrom="paragraph">
            <wp:posOffset>-450215</wp:posOffset>
          </wp:positionV>
          <wp:extent cx="7585075" cy="712519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868" cy="7132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96086"/>
    <w:multiLevelType w:val="multilevel"/>
    <w:tmpl w:val="80FE2666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0930207"/>
    <w:multiLevelType w:val="multilevel"/>
    <w:tmpl w:val="CCA8DD9A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D8E0956"/>
    <w:multiLevelType w:val="multilevel"/>
    <w:tmpl w:val="1E82C86C"/>
    <w:lvl w:ilvl="0">
      <w:start w:val="14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0"/>
      </w:pPr>
      <w:rPr>
        <w:rFonts w:ascii="Calibri" w:eastAsia="Arial" w:hAnsi="Calibri" w:cs="Calibri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814B12"/>
    <w:multiLevelType w:val="multilevel"/>
    <w:tmpl w:val="53E6EFD4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6"/>
      <w:numFmt w:val="decimal"/>
      <w:lvlRestart w:val="0"/>
      <w:lvlText w:val="%1.%2.%3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C127760"/>
    <w:multiLevelType w:val="multilevel"/>
    <w:tmpl w:val="D702165C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73370B8"/>
    <w:multiLevelType w:val="multilevel"/>
    <w:tmpl w:val="249CE138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70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15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180" w:hanging="72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3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60" w:hanging="1440"/>
      </w:pPr>
      <w:rPr>
        <w:rFonts w:hint="default"/>
      </w:rPr>
    </w:lvl>
  </w:abstractNum>
  <w:abstractNum w:abstractNumId="6">
    <w:nsid w:val="392203B7"/>
    <w:multiLevelType w:val="multilevel"/>
    <w:tmpl w:val="7FE4B00E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93446A6"/>
    <w:multiLevelType w:val="multilevel"/>
    <w:tmpl w:val="3FD8CE12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70" w:hanging="405"/>
      </w:pPr>
      <w:rPr>
        <w:rFonts w:hint="default"/>
      </w:rPr>
    </w:lvl>
    <w:lvl w:ilvl="2">
      <w:start w:val="4"/>
      <w:numFmt w:val="decimal"/>
      <w:suff w:val="space"/>
      <w:lvlText w:val="%1.%2.%3"/>
      <w:lvlJc w:val="left"/>
      <w:pPr>
        <w:ind w:left="145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15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180" w:hanging="72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3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60" w:hanging="1440"/>
      </w:pPr>
      <w:rPr>
        <w:rFonts w:hint="default"/>
      </w:rPr>
    </w:lvl>
  </w:abstractNum>
  <w:abstractNum w:abstractNumId="8">
    <w:nsid w:val="470F3C5C"/>
    <w:multiLevelType w:val="hybridMultilevel"/>
    <w:tmpl w:val="BA608154"/>
    <w:lvl w:ilvl="0" w:tplc="6A4E9C2C">
      <w:start w:val="1"/>
      <w:numFmt w:val="lowerLetter"/>
      <w:suff w:val="space"/>
      <w:lvlText w:val="%1)"/>
      <w:lvlJc w:val="left"/>
      <w:pPr>
        <w:ind w:left="23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264B8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30C83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343C1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880F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A2FDE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3ACEF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5071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E45B9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DDC44EC"/>
    <w:multiLevelType w:val="multilevel"/>
    <w:tmpl w:val="9BB4C878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Restart w:val="0"/>
      <w:lvlText w:val="%1.%2.%3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FC4547B"/>
    <w:multiLevelType w:val="multilevel"/>
    <w:tmpl w:val="713A3ECC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70" w:hanging="40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15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180" w:hanging="72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3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60" w:hanging="1440"/>
      </w:pPr>
      <w:rPr>
        <w:rFonts w:hint="default"/>
      </w:rPr>
    </w:lvl>
  </w:abstractNum>
  <w:abstractNum w:abstractNumId="11">
    <w:nsid w:val="519047FF"/>
    <w:multiLevelType w:val="multilevel"/>
    <w:tmpl w:val="B37C329E"/>
    <w:lvl w:ilvl="0">
      <w:start w:val="13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0"/>
      </w:pPr>
      <w:rPr>
        <w:rFonts w:ascii="Calibri" w:eastAsia="Arial" w:hAnsi="Calibri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73001116"/>
    <w:multiLevelType w:val="multilevel"/>
    <w:tmpl w:val="CD4A21AA"/>
    <w:lvl w:ilvl="0">
      <w:start w:val="4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71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46B0DB6"/>
    <w:multiLevelType w:val="multilevel"/>
    <w:tmpl w:val="90FED586"/>
    <w:lvl w:ilvl="0">
      <w:start w:val="11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suff w:val="space"/>
      <w:lvlText w:val="%1.%2.%3."/>
      <w:lvlJc w:val="left"/>
      <w:pPr>
        <w:ind w:left="0" w:firstLine="0"/>
      </w:pPr>
      <w:rPr>
        <w:rFonts w:ascii="Calibri" w:eastAsia="Arial" w:hAnsi="Calibri" w:cs="Calibri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4"/>
  </w:num>
  <w:num w:numId="5">
    <w:abstractNumId w:val="1"/>
  </w:num>
  <w:num w:numId="6">
    <w:abstractNumId w:val="12"/>
  </w:num>
  <w:num w:numId="7">
    <w:abstractNumId w:val="3"/>
  </w:num>
  <w:num w:numId="8">
    <w:abstractNumId w:val="2"/>
  </w:num>
  <w:num w:numId="9">
    <w:abstractNumId w:val="13"/>
  </w:num>
  <w:num w:numId="10">
    <w:abstractNumId w:val="11"/>
  </w:num>
  <w:num w:numId="11">
    <w:abstractNumId w:val="5"/>
  </w:num>
  <w:num w:numId="12">
    <w:abstractNumId w:val="7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3C9"/>
    <w:rsid w:val="003C6B2D"/>
    <w:rsid w:val="00422344"/>
    <w:rsid w:val="00537A57"/>
    <w:rsid w:val="00751CEB"/>
    <w:rsid w:val="007809F1"/>
    <w:rsid w:val="008D0245"/>
    <w:rsid w:val="009B5D15"/>
    <w:rsid w:val="00BE69EA"/>
    <w:rsid w:val="00BF5D86"/>
    <w:rsid w:val="00D253C9"/>
    <w:rsid w:val="00D55AFF"/>
    <w:rsid w:val="00E90D0A"/>
    <w:rsid w:val="00F3059F"/>
    <w:rsid w:val="00F7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55829F-EEFB-42F6-AF4F-777E1A1E9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"/>
        <w:spacing w:val="-20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5D86"/>
  </w:style>
  <w:style w:type="paragraph" w:styleId="Rodap">
    <w:name w:val="footer"/>
    <w:basedOn w:val="Normal"/>
    <w:link w:val="Rodap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5D86"/>
  </w:style>
  <w:style w:type="table" w:customStyle="1" w:styleId="TableGrid">
    <w:name w:val="TableGrid"/>
    <w:rsid w:val="00D253C9"/>
    <w:pPr>
      <w:jc w:val="left"/>
    </w:pPr>
    <w:rPr>
      <w:rFonts w:asciiTheme="minorHAnsi" w:eastAsiaTheme="minorEastAsia" w:hAnsiTheme="minorHAnsi" w:cstheme="minorBidi"/>
      <w:spacing w:val="0"/>
      <w:sz w:val="22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D253C9"/>
    <w:pPr>
      <w:ind w:firstLine="709"/>
    </w:pPr>
    <w:rPr>
      <w:rFonts w:asciiTheme="minorHAnsi" w:hAnsiTheme="minorHAnsi" w:cstheme="minorBidi"/>
      <w:spacing w:val="0"/>
    </w:rPr>
  </w:style>
  <w:style w:type="paragraph" w:styleId="PargrafodaLista">
    <w:name w:val="List Paragraph"/>
    <w:basedOn w:val="Normal"/>
    <w:uiPriority w:val="34"/>
    <w:qFormat/>
    <w:rsid w:val="008D024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D02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pacing w:val="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D024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02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son\Documents\Modelos%20Personalizados%20do%20Office\MODEL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</Template>
  <TotalTime>190</TotalTime>
  <Pages>4</Pages>
  <Words>1831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Alexson</dc:creator>
  <cp:keywords/>
  <dc:description/>
  <cp:lastModifiedBy>Alexson</cp:lastModifiedBy>
  <cp:revision>1</cp:revision>
  <cp:lastPrinted>2022-05-10T14:48:00Z</cp:lastPrinted>
  <dcterms:created xsi:type="dcterms:W3CDTF">2022-05-10T12:00:00Z</dcterms:created>
  <dcterms:modified xsi:type="dcterms:W3CDTF">2022-05-10T17:59:00Z</dcterms:modified>
</cp:coreProperties>
</file>