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68B" w:rsidRPr="002801BB" w:rsidRDefault="0087768B" w:rsidP="0087768B">
      <w:pPr>
        <w:pStyle w:val="Ttulo"/>
      </w:pPr>
      <w:r w:rsidRPr="002801BB">
        <w:t xml:space="preserve">ATA DE REGISTRO DE </w:t>
      </w:r>
      <w:r w:rsidR="007C2368" w:rsidRPr="002801BB">
        <w:t>PREÇOS N° 1</w:t>
      </w:r>
      <w:r w:rsidR="002801BB" w:rsidRPr="002801BB">
        <w:t>9</w:t>
      </w:r>
      <w:r w:rsidR="007C2368" w:rsidRPr="002801BB">
        <w:t xml:space="preserve">, </w:t>
      </w:r>
      <w:r w:rsidRPr="002801BB">
        <w:t>DE 02 DE AGOSTO DE 2022</w:t>
      </w:r>
    </w:p>
    <w:p w:rsidR="0087768B" w:rsidRPr="002801BB" w:rsidRDefault="0087768B" w:rsidP="0087768B">
      <w:pPr>
        <w:jc w:val="center"/>
        <w:rPr>
          <w:i/>
          <w:smallCaps/>
          <w:sz w:val="20"/>
          <w:szCs w:val="20"/>
        </w:rPr>
      </w:pPr>
      <w:r w:rsidRPr="002801BB">
        <w:rPr>
          <w:i/>
          <w:smallCaps/>
          <w:sz w:val="20"/>
          <w:szCs w:val="20"/>
        </w:rPr>
        <w:t>Pregão Presencial n° 14/2022</w:t>
      </w:r>
    </w:p>
    <w:p w:rsidR="0087768B" w:rsidRPr="002801BB" w:rsidRDefault="0087768B" w:rsidP="0087768B">
      <w:pPr>
        <w:jc w:val="center"/>
        <w:rPr>
          <w:i/>
          <w:smallCaps/>
          <w:sz w:val="20"/>
          <w:szCs w:val="20"/>
        </w:rPr>
      </w:pPr>
      <w:r w:rsidRPr="002801BB">
        <w:rPr>
          <w:i/>
          <w:smallCaps/>
          <w:sz w:val="20"/>
          <w:szCs w:val="20"/>
        </w:rPr>
        <w:t>Processo n° 56/2022</w:t>
      </w:r>
    </w:p>
    <w:p w:rsidR="0087768B" w:rsidRPr="0087768B" w:rsidRDefault="0087768B" w:rsidP="0087768B">
      <w:pPr>
        <w:rPr>
          <w:b/>
          <w:bCs/>
        </w:rPr>
      </w:pPr>
    </w:p>
    <w:p w:rsidR="0087768B" w:rsidRPr="007C2368" w:rsidRDefault="0087768B" w:rsidP="0087768B">
      <w:pPr>
        <w:rPr>
          <w:b/>
          <w:bCs/>
        </w:rPr>
      </w:pPr>
      <w:r w:rsidRPr="007C2368">
        <w:rPr>
          <w:b/>
          <w:bCs/>
        </w:rPr>
        <w:t>Processo Nº: 56/2022</w:t>
      </w:r>
    </w:p>
    <w:p w:rsidR="0087768B" w:rsidRPr="007C2368" w:rsidRDefault="0087768B" w:rsidP="0087768B">
      <w:pPr>
        <w:rPr>
          <w:b/>
        </w:rPr>
      </w:pPr>
      <w:r w:rsidRPr="007C2368">
        <w:rPr>
          <w:b/>
        </w:rPr>
        <w:t>Pregão Presencial SRP nº 14/2022</w:t>
      </w:r>
    </w:p>
    <w:p w:rsidR="0087768B" w:rsidRPr="007C2368" w:rsidRDefault="0087768B" w:rsidP="0087768B">
      <w:pPr>
        <w:rPr>
          <w:b/>
          <w:bCs/>
        </w:rPr>
      </w:pPr>
      <w:r w:rsidRPr="007C2368">
        <w:rPr>
          <w:b/>
          <w:bCs/>
        </w:rPr>
        <w:t>Tipo: Menor Preço Por Item</w:t>
      </w:r>
    </w:p>
    <w:p w:rsidR="0087768B" w:rsidRPr="007C2368" w:rsidRDefault="0087768B" w:rsidP="0087768B">
      <w:pPr>
        <w:rPr>
          <w:b/>
          <w:bCs/>
        </w:rPr>
      </w:pPr>
      <w:r w:rsidRPr="007C2368">
        <w:rPr>
          <w:b/>
          <w:bCs/>
        </w:rPr>
        <w:t xml:space="preserve">Vigência: </w:t>
      </w:r>
      <w:r w:rsidR="007C2368">
        <w:rPr>
          <w:b/>
          <w:bCs/>
        </w:rPr>
        <w:t>02/08/2022 a 02/08/2023</w:t>
      </w:r>
    </w:p>
    <w:p w:rsidR="0087768B" w:rsidRDefault="0087768B" w:rsidP="0087768B">
      <w:r w:rsidRPr="007C2368">
        <w:rPr>
          <w:b/>
          <w:bCs/>
        </w:rPr>
        <w:t xml:space="preserve">Fiscal/Gestor da Ata: </w:t>
      </w:r>
      <w:r w:rsidRPr="007C2368">
        <w:t xml:space="preserve">Cleber </w:t>
      </w:r>
      <w:proofErr w:type="spellStart"/>
      <w:r w:rsidRPr="007C2368">
        <w:t>Stefanello</w:t>
      </w:r>
      <w:proofErr w:type="spellEnd"/>
      <w:r w:rsidRPr="007C2368">
        <w:t xml:space="preserve"> </w:t>
      </w:r>
      <w:proofErr w:type="spellStart"/>
      <w:r w:rsidRPr="007C2368">
        <w:t>Facco</w:t>
      </w:r>
      <w:proofErr w:type="spellEnd"/>
      <w:r w:rsidRPr="007C2368">
        <w:t xml:space="preserve">, Auxiliar de Administração; e Jonas </w:t>
      </w:r>
      <w:proofErr w:type="spellStart"/>
      <w:r w:rsidRPr="007C2368">
        <w:t>Sieg</w:t>
      </w:r>
      <w:proofErr w:type="spellEnd"/>
      <w:r w:rsidRPr="007C2368">
        <w:t xml:space="preserve"> Lima, Contador.</w:t>
      </w:r>
    </w:p>
    <w:p w:rsidR="0087768B" w:rsidRPr="002179F1" w:rsidRDefault="0087768B" w:rsidP="0087768B">
      <w:pPr>
        <w:rPr>
          <w:b/>
        </w:rPr>
      </w:pPr>
    </w:p>
    <w:p w:rsidR="0087768B" w:rsidRPr="002801BB" w:rsidRDefault="0087768B" w:rsidP="0087768B">
      <w:pPr>
        <w:rPr>
          <w:szCs w:val="24"/>
        </w:rPr>
      </w:pPr>
      <w:r w:rsidRPr="002179F1">
        <w:rPr>
          <w:szCs w:val="24"/>
        </w:rPr>
        <w:t xml:space="preserve">O </w:t>
      </w:r>
      <w:r w:rsidRPr="002179F1">
        <w:rPr>
          <w:b/>
          <w:szCs w:val="24"/>
        </w:rPr>
        <w:t>MUNICÍPIO DE FORTALEZA DOS VALOS/RS</w:t>
      </w:r>
      <w:r w:rsidRPr="002179F1">
        <w:rPr>
          <w:szCs w:val="24"/>
        </w:rPr>
        <w:t xml:space="preserve">, pessoa jurídica de Direito Público Interno, CNPJ n°, com sede à Rua </w:t>
      </w:r>
      <w:proofErr w:type="spellStart"/>
      <w:r w:rsidRPr="002179F1">
        <w:rPr>
          <w:szCs w:val="24"/>
        </w:rPr>
        <w:t>Rubert</w:t>
      </w:r>
      <w:proofErr w:type="spellEnd"/>
      <w:r w:rsidRPr="002179F1">
        <w:rPr>
          <w:szCs w:val="24"/>
        </w:rPr>
        <w:t xml:space="preserve">, n° 900, no bairro Centro, neste ato representado por sua Prefeita Municipal, Sra. </w:t>
      </w:r>
      <w:r w:rsidRPr="002179F1">
        <w:rPr>
          <w:szCs w:val="24"/>
          <w:u w:val="words"/>
        </w:rPr>
        <w:t>MÁRCIA ROSSATTO FREDI</w:t>
      </w:r>
      <w:r w:rsidRPr="002179F1">
        <w:rPr>
          <w:szCs w:val="24"/>
        </w:rPr>
        <w:t xml:space="preserve">, </w:t>
      </w:r>
      <w:r w:rsidRPr="002179F1">
        <w:rPr>
          <w:rFonts w:eastAsia="Batang"/>
          <w:szCs w:val="24"/>
        </w:rPr>
        <w:t>brasileira, casada, professora, inscrita no CPF/MF sob o nº. 513.301.130-04</w:t>
      </w:r>
      <w:r w:rsidRPr="002179F1">
        <w:rPr>
          <w:szCs w:val="24"/>
        </w:rPr>
        <w:t xml:space="preserve">, nos termos do art. 15 da Lei Federal 8.666, de 21/06/1993, com as alterações nela inseridas, Decreto Municipal nº 3.053, de 14 de dezembro de 2018, Decreto n° 7.892, de 23 de janeiro de 2013 e no </w:t>
      </w:r>
      <w:r w:rsidRPr="002179F1">
        <w:rPr>
          <w:rFonts w:eastAsia="Batang"/>
          <w:szCs w:val="24"/>
        </w:rPr>
        <w:t>Decreto Municipal n.º 109/2017</w:t>
      </w:r>
      <w:r w:rsidRPr="002179F1">
        <w:rPr>
          <w:szCs w:val="24"/>
        </w:rPr>
        <w:t xml:space="preserve"> e das demais normas legais aplicáveis, e ainda regido o presente certame pela Lei Federal nº. 10.520, de 17/07/2002, por deliberação do servidor Juliano Adolfo Wagner, </w:t>
      </w:r>
      <w:r w:rsidRPr="002801BB">
        <w:rPr>
          <w:szCs w:val="24"/>
        </w:rPr>
        <w:t>designado como Pregoeiro Oficial, bem como da Equipe de Apoio, RESOLVE registrar os preços para futura e eventual AQUISIÇÃO DE MATERIAIS DE CONSTRUÇÃO, para atender aos diversos setores da Prefeitura Municipal de Fortaleza dos Valos à Empresa</w:t>
      </w:r>
      <w:r w:rsidRPr="002801BB">
        <w:rPr>
          <w:b/>
          <w:szCs w:val="24"/>
        </w:rPr>
        <w:t xml:space="preserve"> </w:t>
      </w:r>
      <w:r w:rsidR="002179F1" w:rsidRPr="002801BB">
        <w:rPr>
          <w:b/>
          <w:szCs w:val="24"/>
        </w:rPr>
        <w:t>FABIO LUIZ MORGAN</w:t>
      </w:r>
      <w:r w:rsidR="00820831" w:rsidRPr="002801BB">
        <w:rPr>
          <w:szCs w:val="24"/>
        </w:rPr>
        <w:t xml:space="preserve">, </w:t>
      </w:r>
      <w:r w:rsidRPr="002801BB">
        <w:rPr>
          <w:szCs w:val="24"/>
        </w:rPr>
        <w:t xml:space="preserve">pessoa jurídica de direito privado, CNPJ n° </w:t>
      </w:r>
      <w:r w:rsidR="002179F1" w:rsidRPr="002801BB">
        <w:rPr>
          <w:szCs w:val="24"/>
        </w:rPr>
        <w:t>29.726.663/0001-70</w:t>
      </w:r>
      <w:r w:rsidRPr="002801BB">
        <w:rPr>
          <w:szCs w:val="24"/>
        </w:rPr>
        <w:t xml:space="preserve">, situada à </w:t>
      </w:r>
      <w:r w:rsidR="001B27DD" w:rsidRPr="002801BB">
        <w:rPr>
          <w:szCs w:val="24"/>
        </w:rPr>
        <w:t xml:space="preserve">Rua </w:t>
      </w:r>
      <w:r w:rsidR="002179F1" w:rsidRPr="002801BB">
        <w:rPr>
          <w:szCs w:val="24"/>
        </w:rPr>
        <w:t xml:space="preserve">Leonardo </w:t>
      </w:r>
      <w:proofErr w:type="spellStart"/>
      <w:r w:rsidR="002179F1" w:rsidRPr="002801BB">
        <w:rPr>
          <w:szCs w:val="24"/>
        </w:rPr>
        <w:t>Sefrin</w:t>
      </w:r>
      <w:proofErr w:type="spellEnd"/>
      <w:r w:rsidRPr="002801BB">
        <w:rPr>
          <w:szCs w:val="24"/>
        </w:rPr>
        <w:t xml:space="preserve">, n° </w:t>
      </w:r>
      <w:r w:rsidR="002179F1" w:rsidRPr="002801BB">
        <w:rPr>
          <w:szCs w:val="24"/>
        </w:rPr>
        <w:t>220</w:t>
      </w:r>
      <w:r w:rsidRPr="002801BB">
        <w:rPr>
          <w:szCs w:val="24"/>
        </w:rPr>
        <w:t xml:space="preserve">, </w:t>
      </w:r>
      <w:r w:rsidR="001B27DD" w:rsidRPr="002801BB">
        <w:rPr>
          <w:szCs w:val="24"/>
        </w:rPr>
        <w:t>Centro</w:t>
      </w:r>
      <w:r w:rsidRPr="002801BB">
        <w:rPr>
          <w:szCs w:val="24"/>
        </w:rPr>
        <w:t xml:space="preserve">, na cidade de </w:t>
      </w:r>
      <w:r w:rsidR="002179F1" w:rsidRPr="002801BB">
        <w:rPr>
          <w:szCs w:val="24"/>
        </w:rPr>
        <w:t>Alto Alegre/RS</w:t>
      </w:r>
      <w:r w:rsidRPr="002801BB">
        <w:rPr>
          <w:szCs w:val="24"/>
        </w:rPr>
        <w:t xml:space="preserve">, neste ato representado por </w:t>
      </w:r>
      <w:r w:rsidR="002179F1" w:rsidRPr="002801BB">
        <w:rPr>
          <w:szCs w:val="24"/>
          <w:u w:val="words"/>
        </w:rPr>
        <w:t>FABIO LUIZ MORGAN</w:t>
      </w:r>
      <w:r w:rsidRPr="002801BB">
        <w:rPr>
          <w:szCs w:val="24"/>
        </w:rPr>
        <w:t xml:space="preserve">, brasileiro, </w:t>
      </w:r>
      <w:r w:rsidR="002801BB" w:rsidRPr="002801BB">
        <w:rPr>
          <w:szCs w:val="24"/>
        </w:rPr>
        <w:t>casado</w:t>
      </w:r>
      <w:r w:rsidRPr="002801BB">
        <w:rPr>
          <w:szCs w:val="24"/>
        </w:rPr>
        <w:t xml:space="preserve">, </w:t>
      </w:r>
      <w:r w:rsidR="001B27DD" w:rsidRPr="002801BB">
        <w:rPr>
          <w:szCs w:val="24"/>
        </w:rPr>
        <w:t>empresário</w:t>
      </w:r>
      <w:r w:rsidRPr="002801BB">
        <w:rPr>
          <w:szCs w:val="24"/>
        </w:rPr>
        <w:t xml:space="preserve">, CPF n° </w:t>
      </w:r>
      <w:r w:rsidR="002801BB" w:rsidRPr="002801BB">
        <w:rPr>
          <w:szCs w:val="24"/>
        </w:rPr>
        <w:t>015.685.640-90</w:t>
      </w:r>
      <w:r w:rsidRPr="002801BB">
        <w:rPr>
          <w:szCs w:val="24"/>
        </w:rPr>
        <w:t xml:space="preserve">, residente e domiciliado à Rua </w:t>
      </w:r>
      <w:r w:rsidR="002801BB" w:rsidRPr="002801BB">
        <w:rPr>
          <w:szCs w:val="24"/>
        </w:rPr>
        <w:t xml:space="preserve">Leonardo </w:t>
      </w:r>
      <w:proofErr w:type="spellStart"/>
      <w:r w:rsidR="002801BB" w:rsidRPr="002801BB">
        <w:rPr>
          <w:szCs w:val="24"/>
        </w:rPr>
        <w:t>Sefrin</w:t>
      </w:r>
      <w:proofErr w:type="spellEnd"/>
      <w:r w:rsidRPr="002801BB">
        <w:rPr>
          <w:szCs w:val="24"/>
        </w:rPr>
        <w:t xml:space="preserve">, n° </w:t>
      </w:r>
      <w:r w:rsidR="002801BB" w:rsidRPr="002801BB">
        <w:rPr>
          <w:szCs w:val="24"/>
        </w:rPr>
        <w:t>220</w:t>
      </w:r>
      <w:r w:rsidRPr="002801BB">
        <w:rPr>
          <w:szCs w:val="24"/>
        </w:rPr>
        <w:t xml:space="preserve">, </w:t>
      </w:r>
      <w:r w:rsidR="001B27DD" w:rsidRPr="002801BB">
        <w:rPr>
          <w:szCs w:val="24"/>
        </w:rPr>
        <w:t xml:space="preserve">Centro, na cidade de </w:t>
      </w:r>
      <w:r w:rsidR="002801BB" w:rsidRPr="002801BB">
        <w:rPr>
          <w:szCs w:val="24"/>
        </w:rPr>
        <w:t>Alto Alegre</w:t>
      </w:r>
      <w:r w:rsidR="001B27DD" w:rsidRPr="002801BB">
        <w:rPr>
          <w:szCs w:val="24"/>
        </w:rPr>
        <w:t>/</w:t>
      </w:r>
      <w:r w:rsidR="002801BB" w:rsidRPr="002801BB">
        <w:rPr>
          <w:szCs w:val="24"/>
        </w:rPr>
        <w:t>RS</w:t>
      </w:r>
      <w:r w:rsidRPr="002801BB">
        <w:rPr>
          <w:szCs w:val="24"/>
        </w:rPr>
        <w:t xml:space="preserve">. </w:t>
      </w:r>
    </w:p>
    <w:p w:rsidR="0087768B" w:rsidRPr="002179F1" w:rsidRDefault="0087768B" w:rsidP="001B27DD">
      <w:pPr>
        <w:pStyle w:val="Cabealho"/>
        <w:tabs>
          <w:tab w:val="clear" w:pos="4252"/>
          <w:tab w:val="clear" w:pos="8504"/>
        </w:tabs>
        <w:rPr>
          <w:bCs/>
          <w:color w:val="FF0000"/>
        </w:rPr>
      </w:pPr>
    </w:p>
    <w:p w:rsidR="0087768B" w:rsidRPr="0087768B" w:rsidRDefault="0087768B" w:rsidP="0087768B">
      <w:pPr>
        <w:rPr>
          <w:bCs/>
        </w:rPr>
      </w:pPr>
      <w:r w:rsidRPr="0087768B">
        <w:rPr>
          <w:bCs/>
        </w:rPr>
        <w:t xml:space="preserve">Este instrumento guarda inteira conformidade com os termos do </w:t>
      </w:r>
      <w:r w:rsidRPr="0087768B">
        <w:rPr>
          <w:b/>
          <w:bCs/>
        </w:rPr>
        <w:t xml:space="preserve">Pregão Presencial para Registro de Preços nº. </w:t>
      </w:r>
      <w:r>
        <w:rPr>
          <w:b/>
          <w:bCs/>
        </w:rPr>
        <w:t xml:space="preserve">14/2022 </w:t>
      </w:r>
      <w:r w:rsidRPr="0087768B">
        <w:rPr>
          <w:bCs/>
        </w:rPr>
        <w:t xml:space="preserve">e seus Anexos, </w:t>
      </w:r>
      <w:r w:rsidRPr="0087768B">
        <w:rPr>
          <w:b/>
          <w:bCs/>
        </w:rPr>
        <w:t xml:space="preserve">Processo nº. </w:t>
      </w:r>
      <w:r>
        <w:rPr>
          <w:b/>
          <w:bCs/>
        </w:rPr>
        <w:t>56/2022</w:t>
      </w:r>
      <w:r w:rsidRPr="0087768B">
        <w:rPr>
          <w:bCs/>
        </w:rPr>
        <w:t xml:space="preserve">, do qual é parte integrante e complementar, vinculando-se, ainda, à proposta do Fornecedor Registrado, </w:t>
      </w:r>
      <w:r w:rsidRPr="0087768B">
        <w:t>obedecidas as disposições da Lei Federal nº 10.520/2002, da Lei Federal nº 8.666/93, demais legislação pertinente, e as condições seguintes:</w:t>
      </w:r>
    </w:p>
    <w:p w:rsidR="0087768B" w:rsidRPr="0087768B" w:rsidRDefault="0087768B" w:rsidP="0087768B">
      <w:pPr>
        <w:rPr>
          <w:b/>
        </w:rPr>
      </w:pPr>
    </w:p>
    <w:p w:rsidR="0087768B" w:rsidRPr="0087768B" w:rsidRDefault="0087768B" w:rsidP="0087768B">
      <w:pPr>
        <w:rPr>
          <w:b/>
        </w:rPr>
      </w:pPr>
      <w:r w:rsidRPr="0087768B">
        <w:rPr>
          <w:b/>
        </w:rPr>
        <w:t>1-CLÁUSULA PRIMEIRA - DO OBJETO</w:t>
      </w:r>
    </w:p>
    <w:p w:rsidR="0087768B" w:rsidRDefault="0087768B" w:rsidP="0087768B">
      <w:pPr>
        <w:pStyle w:val="PargrafodaLista"/>
        <w:numPr>
          <w:ilvl w:val="1"/>
          <w:numId w:val="2"/>
        </w:numPr>
      </w:pPr>
      <w:r w:rsidRPr="0087768B">
        <w:t xml:space="preserve">Através da presente ata ficam registrados preços para </w:t>
      </w:r>
      <w:r w:rsidRPr="0087768B">
        <w:rPr>
          <w:bCs/>
        </w:rPr>
        <w:t>possível aquisição de material de construção, que deverá ser de boa qualidade, a fim de atender a demanda da Administração Municipal</w:t>
      </w:r>
      <w:r w:rsidRPr="0087768B">
        <w:t xml:space="preserve">, para um </w:t>
      </w:r>
      <w:r w:rsidRPr="0087768B">
        <w:rPr>
          <w:u w:val="words"/>
        </w:rPr>
        <w:t>período de 12 (doze) meses</w:t>
      </w:r>
      <w:r w:rsidRPr="0087768B">
        <w:t>, conforme a seguir especificado:</w:t>
      </w:r>
    </w:p>
    <w:p w:rsidR="002179F1" w:rsidRDefault="002179F1" w:rsidP="002179F1">
      <w:pPr>
        <w:pStyle w:val="PargrafodaLista"/>
        <w:ind w:left="360"/>
      </w:pPr>
    </w:p>
    <w:tbl>
      <w:tblPr>
        <w:tblW w:w="5000" w:type="pct"/>
        <w:tblCellMar>
          <w:left w:w="70" w:type="dxa"/>
          <w:right w:w="70" w:type="dxa"/>
        </w:tblCellMar>
        <w:tblLook w:val="04A0" w:firstRow="1" w:lastRow="0" w:firstColumn="1" w:lastColumn="0" w:noHBand="0" w:noVBand="1"/>
      </w:tblPr>
      <w:tblGrid>
        <w:gridCol w:w="816"/>
        <w:gridCol w:w="1609"/>
        <w:gridCol w:w="776"/>
        <w:gridCol w:w="1818"/>
        <w:gridCol w:w="1899"/>
        <w:gridCol w:w="2426"/>
      </w:tblGrid>
      <w:tr w:rsidR="002179F1" w:rsidRPr="002179F1" w:rsidTr="002179F1">
        <w:trPr>
          <w:trHeight w:val="300"/>
        </w:trPr>
        <w:tc>
          <w:tcPr>
            <w:tcW w:w="437" w:type="pct"/>
            <w:tcBorders>
              <w:top w:val="single" w:sz="4" w:space="0" w:color="auto"/>
              <w:left w:val="single" w:sz="4" w:space="0" w:color="auto"/>
              <w:bottom w:val="single" w:sz="4" w:space="0" w:color="auto"/>
              <w:right w:val="single" w:sz="4" w:space="0" w:color="auto"/>
            </w:tcBorders>
            <w:shd w:val="clear" w:color="auto" w:fill="auto"/>
            <w:noWrap/>
            <w:hideMark/>
          </w:tcPr>
          <w:p w:rsidR="002179F1" w:rsidRPr="002179F1" w:rsidRDefault="002179F1" w:rsidP="002179F1">
            <w:pPr>
              <w:jc w:val="left"/>
              <w:rPr>
                <w:rFonts w:eastAsia="Times New Roman"/>
                <w:b/>
                <w:bCs/>
                <w:color w:val="000000"/>
                <w:spacing w:val="0"/>
                <w:sz w:val="20"/>
                <w:szCs w:val="20"/>
                <w:lang w:eastAsia="pt-BR"/>
              </w:rPr>
            </w:pPr>
            <w:r w:rsidRPr="002179F1">
              <w:rPr>
                <w:rFonts w:eastAsia="Times New Roman"/>
                <w:b/>
                <w:bCs/>
                <w:color w:val="000000"/>
                <w:spacing w:val="0"/>
                <w:sz w:val="20"/>
                <w:szCs w:val="20"/>
                <w:lang w:eastAsia="pt-BR"/>
              </w:rPr>
              <w:t>Item</w:t>
            </w:r>
          </w:p>
        </w:tc>
        <w:tc>
          <w:tcPr>
            <w:tcW w:w="861" w:type="pct"/>
            <w:tcBorders>
              <w:top w:val="single" w:sz="4" w:space="0" w:color="auto"/>
              <w:left w:val="nil"/>
              <w:bottom w:val="single" w:sz="4" w:space="0" w:color="auto"/>
              <w:right w:val="single" w:sz="4" w:space="0" w:color="auto"/>
            </w:tcBorders>
            <w:shd w:val="clear" w:color="auto" w:fill="auto"/>
            <w:noWrap/>
            <w:hideMark/>
          </w:tcPr>
          <w:p w:rsidR="002179F1" w:rsidRPr="002179F1" w:rsidRDefault="002179F1" w:rsidP="002179F1">
            <w:pPr>
              <w:jc w:val="right"/>
              <w:rPr>
                <w:rFonts w:eastAsia="Times New Roman"/>
                <w:b/>
                <w:bCs/>
                <w:color w:val="000000"/>
                <w:spacing w:val="0"/>
                <w:sz w:val="20"/>
                <w:szCs w:val="20"/>
                <w:lang w:eastAsia="pt-BR"/>
              </w:rPr>
            </w:pPr>
            <w:r w:rsidRPr="002179F1">
              <w:rPr>
                <w:rFonts w:eastAsia="Times New Roman"/>
                <w:b/>
                <w:bCs/>
                <w:color w:val="000000"/>
                <w:spacing w:val="0"/>
                <w:sz w:val="20"/>
                <w:szCs w:val="20"/>
                <w:lang w:eastAsia="pt-BR"/>
              </w:rPr>
              <w:t>Quantidade</w:t>
            </w:r>
          </w:p>
        </w:tc>
        <w:tc>
          <w:tcPr>
            <w:tcW w:w="415" w:type="pct"/>
            <w:tcBorders>
              <w:top w:val="single" w:sz="4" w:space="0" w:color="auto"/>
              <w:left w:val="nil"/>
              <w:bottom w:val="single" w:sz="4" w:space="0" w:color="auto"/>
              <w:right w:val="single" w:sz="4" w:space="0" w:color="auto"/>
            </w:tcBorders>
            <w:shd w:val="clear" w:color="auto" w:fill="auto"/>
            <w:noWrap/>
            <w:hideMark/>
          </w:tcPr>
          <w:p w:rsidR="002179F1" w:rsidRPr="002179F1" w:rsidRDefault="002179F1" w:rsidP="002179F1">
            <w:pPr>
              <w:jc w:val="center"/>
              <w:rPr>
                <w:rFonts w:eastAsia="Times New Roman"/>
                <w:b/>
                <w:bCs/>
                <w:color w:val="000000"/>
                <w:spacing w:val="0"/>
                <w:sz w:val="20"/>
                <w:szCs w:val="20"/>
                <w:lang w:eastAsia="pt-BR"/>
              </w:rPr>
            </w:pPr>
            <w:r w:rsidRPr="002179F1">
              <w:rPr>
                <w:rFonts w:eastAsia="Times New Roman"/>
                <w:b/>
                <w:bCs/>
                <w:color w:val="000000"/>
                <w:spacing w:val="0"/>
                <w:sz w:val="20"/>
                <w:szCs w:val="20"/>
                <w:lang w:eastAsia="pt-BR"/>
              </w:rPr>
              <w:t>Unid.</w:t>
            </w:r>
          </w:p>
        </w:tc>
        <w:tc>
          <w:tcPr>
            <w:tcW w:w="973" w:type="pct"/>
            <w:tcBorders>
              <w:top w:val="single" w:sz="4" w:space="0" w:color="auto"/>
              <w:left w:val="nil"/>
              <w:bottom w:val="single" w:sz="4" w:space="0" w:color="auto"/>
              <w:right w:val="single" w:sz="4" w:space="0" w:color="auto"/>
            </w:tcBorders>
            <w:shd w:val="clear" w:color="auto" w:fill="auto"/>
            <w:noWrap/>
            <w:hideMark/>
          </w:tcPr>
          <w:p w:rsidR="002179F1" w:rsidRPr="002179F1" w:rsidRDefault="002179F1" w:rsidP="002179F1">
            <w:pPr>
              <w:jc w:val="left"/>
              <w:rPr>
                <w:rFonts w:eastAsia="Times New Roman"/>
                <w:b/>
                <w:bCs/>
                <w:color w:val="000000"/>
                <w:spacing w:val="0"/>
                <w:sz w:val="20"/>
                <w:szCs w:val="20"/>
                <w:lang w:eastAsia="pt-BR"/>
              </w:rPr>
            </w:pPr>
            <w:r w:rsidRPr="002179F1">
              <w:rPr>
                <w:rFonts w:eastAsia="Times New Roman"/>
                <w:b/>
                <w:bCs/>
                <w:color w:val="000000"/>
                <w:spacing w:val="0"/>
                <w:sz w:val="20"/>
                <w:szCs w:val="20"/>
                <w:lang w:eastAsia="pt-BR"/>
              </w:rPr>
              <w:t>Descrição</w:t>
            </w:r>
          </w:p>
        </w:tc>
        <w:tc>
          <w:tcPr>
            <w:tcW w:w="1016" w:type="pct"/>
            <w:tcBorders>
              <w:top w:val="single" w:sz="4" w:space="0" w:color="auto"/>
              <w:left w:val="nil"/>
              <w:bottom w:val="single" w:sz="4" w:space="0" w:color="auto"/>
              <w:right w:val="single" w:sz="4" w:space="0" w:color="auto"/>
            </w:tcBorders>
            <w:shd w:val="clear" w:color="auto" w:fill="auto"/>
            <w:noWrap/>
            <w:hideMark/>
          </w:tcPr>
          <w:p w:rsidR="002179F1" w:rsidRPr="002179F1" w:rsidRDefault="002179F1" w:rsidP="002179F1">
            <w:pPr>
              <w:jc w:val="left"/>
              <w:rPr>
                <w:rFonts w:eastAsia="Times New Roman"/>
                <w:b/>
                <w:bCs/>
                <w:color w:val="000000"/>
                <w:spacing w:val="0"/>
                <w:sz w:val="20"/>
                <w:szCs w:val="20"/>
                <w:lang w:eastAsia="pt-BR"/>
              </w:rPr>
            </w:pPr>
            <w:r w:rsidRPr="002179F1">
              <w:rPr>
                <w:rFonts w:eastAsia="Times New Roman"/>
                <w:b/>
                <w:bCs/>
                <w:color w:val="000000"/>
                <w:spacing w:val="0"/>
                <w:sz w:val="20"/>
                <w:szCs w:val="20"/>
                <w:lang w:eastAsia="pt-BR"/>
              </w:rPr>
              <w:t xml:space="preserve"> Valor Unitário </w:t>
            </w:r>
          </w:p>
        </w:tc>
        <w:tc>
          <w:tcPr>
            <w:tcW w:w="1298" w:type="pct"/>
            <w:tcBorders>
              <w:top w:val="single" w:sz="4" w:space="0" w:color="auto"/>
              <w:left w:val="nil"/>
              <w:bottom w:val="single" w:sz="4" w:space="0" w:color="auto"/>
              <w:right w:val="single" w:sz="4" w:space="0" w:color="auto"/>
            </w:tcBorders>
            <w:shd w:val="clear" w:color="auto" w:fill="auto"/>
            <w:noWrap/>
            <w:hideMark/>
          </w:tcPr>
          <w:p w:rsidR="002179F1" w:rsidRPr="002179F1" w:rsidRDefault="002179F1" w:rsidP="002179F1">
            <w:pPr>
              <w:jc w:val="right"/>
              <w:rPr>
                <w:rFonts w:eastAsia="Times New Roman"/>
                <w:b/>
                <w:bCs/>
                <w:color w:val="000000"/>
                <w:spacing w:val="0"/>
                <w:sz w:val="20"/>
                <w:szCs w:val="20"/>
                <w:lang w:eastAsia="pt-BR"/>
              </w:rPr>
            </w:pPr>
            <w:r w:rsidRPr="002179F1">
              <w:rPr>
                <w:rFonts w:eastAsia="Times New Roman"/>
                <w:b/>
                <w:bCs/>
                <w:color w:val="000000"/>
                <w:spacing w:val="0"/>
                <w:sz w:val="20"/>
                <w:szCs w:val="20"/>
                <w:lang w:eastAsia="pt-BR"/>
              </w:rPr>
              <w:t xml:space="preserve"> Valor Total </w:t>
            </w:r>
          </w:p>
        </w:tc>
      </w:tr>
      <w:tr w:rsidR="002179F1" w:rsidRPr="002179F1" w:rsidTr="002179F1">
        <w:trPr>
          <w:trHeight w:val="300"/>
        </w:trPr>
        <w:tc>
          <w:tcPr>
            <w:tcW w:w="437" w:type="pct"/>
            <w:tcBorders>
              <w:top w:val="nil"/>
              <w:left w:val="single" w:sz="4" w:space="0" w:color="auto"/>
              <w:bottom w:val="single" w:sz="4" w:space="0" w:color="auto"/>
              <w:right w:val="single" w:sz="4" w:space="0" w:color="auto"/>
            </w:tcBorders>
            <w:shd w:val="clear" w:color="auto" w:fill="auto"/>
            <w:noWrap/>
            <w:hideMark/>
          </w:tcPr>
          <w:p w:rsidR="002179F1" w:rsidRPr="002179F1" w:rsidRDefault="002179F1" w:rsidP="002179F1">
            <w:pPr>
              <w:jc w:val="right"/>
              <w:rPr>
                <w:rFonts w:eastAsia="Times New Roman"/>
                <w:color w:val="000000"/>
                <w:spacing w:val="0"/>
                <w:sz w:val="20"/>
                <w:szCs w:val="20"/>
                <w:lang w:eastAsia="pt-BR"/>
              </w:rPr>
            </w:pPr>
            <w:r w:rsidRPr="002179F1">
              <w:rPr>
                <w:rFonts w:eastAsia="Times New Roman"/>
                <w:color w:val="000000"/>
                <w:spacing w:val="0"/>
                <w:sz w:val="20"/>
                <w:szCs w:val="20"/>
                <w:lang w:eastAsia="pt-BR"/>
              </w:rPr>
              <w:t>6</w:t>
            </w:r>
          </w:p>
        </w:tc>
        <w:tc>
          <w:tcPr>
            <w:tcW w:w="861" w:type="pct"/>
            <w:tcBorders>
              <w:top w:val="nil"/>
              <w:left w:val="nil"/>
              <w:bottom w:val="single" w:sz="4" w:space="0" w:color="auto"/>
              <w:right w:val="single" w:sz="4" w:space="0" w:color="auto"/>
            </w:tcBorders>
            <w:shd w:val="clear" w:color="auto" w:fill="auto"/>
            <w:noWrap/>
            <w:hideMark/>
          </w:tcPr>
          <w:p w:rsidR="002179F1" w:rsidRPr="002179F1" w:rsidRDefault="002179F1" w:rsidP="002179F1">
            <w:pPr>
              <w:jc w:val="right"/>
              <w:rPr>
                <w:rFonts w:eastAsia="Times New Roman"/>
                <w:color w:val="000000"/>
                <w:spacing w:val="0"/>
                <w:sz w:val="20"/>
                <w:szCs w:val="20"/>
                <w:lang w:eastAsia="pt-BR"/>
              </w:rPr>
            </w:pPr>
            <w:r w:rsidRPr="002179F1">
              <w:rPr>
                <w:rFonts w:eastAsia="Times New Roman"/>
                <w:color w:val="000000"/>
                <w:spacing w:val="0"/>
                <w:sz w:val="20"/>
                <w:szCs w:val="20"/>
                <w:lang w:eastAsia="pt-BR"/>
              </w:rPr>
              <w:t>750,000</w:t>
            </w:r>
          </w:p>
        </w:tc>
        <w:tc>
          <w:tcPr>
            <w:tcW w:w="415" w:type="pct"/>
            <w:tcBorders>
              <w:top w:val="nil"/>
              <w:left w:val="nil"/>
              <w:bottom w:val="single" w:sz="4" w:space="0" w:color="auto"/>
              <w:right w:val="single" w:sz="4" w:space="0" w:color="auto"/>
            </w:tcBorders>
            <w:shd w:val="clear" w:color="auto" w:fill="auto"/>
            <w:noWrap/>
            <w:hideMark/>
          </w:tcPr>
          <w:p w:rsidR="002179F1" w:rsidRPr="002179F1" w:rsidRDefault="002179F1" w:rsidP="002179F1">
            <w:pPr>
              <w:jc w:val="center"/>
              <w:rPr>
                <w:rFonts w:eastAsia="Times New Roman"/>
                <w:color w:val="000000"/>
                <w:spacing w:val="0"/>
                <w:sz w:val="20"/>
                <w:szCs w:val="20"/>
                <w:lang w:eastAsia="pt-BR"/>
              </w:rPr>
            </w:pPr>
            <w:r w:rsidRPr="002179F1">
              <w:rPr>
                <w:rFonts w:eastAsia="Times New Roman"/>
                <w:color w:val="000000"/>
                <w:spacing w:val="0"/>
                <w:sz w:val="20"/>
                <w:szCs w:val="20"/>
                <w:lang w:eastAsia="pt-BR"/>
              </w:rPr>
              <w:t>M3</w:t>
            </w:r>
          </w:p>
        </w:tc>
        <w:tc>
          <w:tcPr>
            <w:tcW w:w="973" w:type="pct"/>
            <w:tcBorders>
              <w:top w:val="nil"/>
              <w:left w:val="nil"/>
              <w:bottom w:val="single" w:sz="4" w:space="0" w:color="auto"/>
              <w:right w:val="single" w:sz="4" w:space="0" w:color="auto"/>
            </w:tcBorders>
            <w:shd w:val="clear" w:color="000000" w:fill="FFFFFF"/>
            <w:noWrap/>
            <w:hideMark/>
          </w:tcPr>
          <w:p w:rsidR="002179F1" w:rsidRPr="002179F1" w:rsidRDefault="002179F1" w:rsidP="002179F1">
            <w:pPr>
              <w:jc w:val="left"/>
              <w:rPr>
                <w:rFonts w:eastAsia="Times New Roman"/>
                <w:color w:val="000000"/>
                <w:spacing w:val="0"/>
                <w:sz w:val="20"/>
                <w:szCs w:val="20"/>
                <w:lang w:eastAsia="pt-BR"/>
              </w:rPr>
            </w:pPr>
            <w:r w:rsidRPr="002179F1">
              <w:rPr>
                <w:rFonts w:eastAsia="Times New Roman"/>
                <w:color w:val="000000"/>
                <w:spacing w:val="0"/>
                <w:sz w:val="20"/>
                <w:szCs w:val="20"/>
                <w:lang w:eastAsia="pt-BR"/>
              </w:rPr>
              <w:t>AREIA MÉDIA</w:t>
            </w:r>
          </w:p>
        </w:tc>
        <w:tc>
          <w:tcPr>
            <w:tcW w:w="1016" w:type="pct"/>
            <w:tcBorders>
              <w:top w:val="nil"/>
              <w:left w:val="nil"/>
              <w:bottom w:val="single" w:sz="4" w:space="0" w:color="auto"/>
              <w:right w:val="single" w:sz="4" w:space="0" w:color="auto"/>
            </w:tcBorders>
            <w:shd w:val="clear" w:color="auto" w:fill="auto"/>
            <w:noWrap/>
            <w:hideMark/>
          </w:tcPr>
          <w:p w:rsidR="002179F1" w:rsidRPr="002179F1" w:rsidRDefault="002179F1" w:rsidP="002179F1">
            <w:pPr>
              <w:jc w:val="left"/>
              <w:rPr>
                <w:rFonts w:eastAsia="Times New Roman"/>
                <w:color w:val="000000"/>
                <w:spacing w:val="0"/>
                <w:sz w:val="20"/>
                <w:szCs w:val="20"/>
                <w:lang w:eastAsia="pt-BR"/>
              </w:rPr>
            </w:pPr>
            <w:r w:rsidRPr="002179F1">
              <w:rPr>
                <w:rFonts w:eastAsia="Times New Roman"/>
                <w:color w:val="000000"/>
                <w:spacing w:val="0"/>
                <w:sz w:val="20"/>
                <w:szCs w:val="20"/>
                <w:lang w:eastAsia="pt-BR"/>
              </w:rPr>
              <w:t xml:space="preserve"> R$ 152,00000 </w:t>
            </w:r>
          </w:p>
        </w:tc>
        <w:tc>
          <w:tcPr>
            <w:tcW w:w="1298" w:type="pct"/>
            <w:tcBorders>
              <w:top w:val="nil"/>
              <w:left w:val="nil"/>
              <w:bottom w:val="single" w:sz="4" w:space="0" w:color="auto"/>
              <w:right w:val="single" w:sz="4" w:space="0" w:color="auto"/>
            </w:tcBorders>
            <w:shd w:val="clear" w:color="auto" w:fill="auto"/>
            <w:noWrap/>
            <w:hideMark/>
          </w:tcPr>
          <w:p w:rsidR="002179F1" w:rsidRPr="002179F1" w:rsidRDefault="002179F1" w:rsidP="002179F1">
            <w:pPr>
              <w:jc w:val="left"/>
              <w:rPr>
                <w:rFonts w:eastAsia="Times New Roman"/>
                <w:color w:val="000000"/>
                <w:spacing w:val="0"/>
                <w:sz w:val="20"/>
                <w:szCs w:val="20"/>
                <w:lang w:eastAsia="pt-BR"/>
              </w:rPr>
            </w:pPr>
            <w:r w:rsidRPr="002179F1">
              <w:rPr>
                <w:rFonts w:eastAsia="Times New Roman"/>
                <w:color w:val="000000"/>
                <w:spacing w:val="0"/>
                <w:sz w:val="20"/>
                <w:szCs w:val="20"/>
                <w:lang w:eastAsia="pt-BR"/>
              </w:rPr>
              <w:t xml:space="preserve"> R</w:t>
            </w:r>
            <w:proofErr w:type="gramStart"/>
            <w:r w:rsidRPr="002179F1">
              <w:rPr>
                <w:rFonts w:eastAsia="Times New Roman"/>
                <w:color w:val="000000"/>
                <w:spacing w:val="0"/>
                <w:sz w:val="20"/>
                <w:szCs w:val="20"/>
                <w:lang w:eastAsia="pt-BR"/>
              </w:rPr>
              <w:t>$  114.000</w:t>
            </w:r>
            <w:proofErr w:type="gramEnd"/>
            <w:r w:rsidRPr="002179F1">
              <w:rPr>
                <w:rFonts w:eastAsia="Times New Roman"/>
                <w:color w:val="000000"/>
                <w:spacing w:val="0"/>
                <w:sz w:val="20"/>
                <w:szCs w:val="20"/>
                <w:lang w:eastAsia="pt-BR"/>
              </w:rPr>
              <w:t xml:space="preserve">,00000 </w:t>
            </w:r>
          </w:p>
        </w:tc>
      </w:tr>
      <w:tr w:rsidR="002179F1" w:rsidRPr="002179F1" w:rsidTr="002179F1">
        <w:trPr>
          <w:trHeight w:val="300"/>
        </w:trPr>
        <w:tc>
          <w:tcPr>
            <w:tcW w:w="3702" w:type="pct"/>
            <w:gridSpan w:val="5"/>
            <w:tcBorders>
              <w:top w:val="single" w:sz="4" w:space="0" w:color="auto"/>
              <w:left w:val="single" w:sz="4" w:space="0" w:color="auto"/>
              <w:bottom w:val="single" w:sz="4" w:space="0" w:color="auto"/>
              <w:right w:val="single" w:sz="4" w:space="0" w:color="000000"/>
            </w:tcBorders>
            <w:shd w:val="clear" w:color="auto" w:fill="auto"/>
            <w:noWrap/>
            <w:hideMark/>
          </w:tcPr>
          <w:p w:rsidR="002179F1" w:rsidRPr="002179F1" w:rsidRDefault="002179F1" w:rsidP="002179F1">
            <w:pPr>
              <w:jc w:val="right"/>
              <w:rPr>
                <w:rFonts w:eastAsia="Times New Roman"/>
                <w:b/>
                <w:bCs/>
                <w:color w:val="000000"/>
                <w:spacing w:val="0"/>
                <w:sz w:val="20"/>
                <w:szCs w:val="20"/>
                <w:lang w:eastAsia="pt-BR"/>
              </w:rPr>
            </w:pPr>
            <w:r w:rsidRPr="002179F1">
              <w:rPr>
                <w:rFonts w:eastAsia="Times New Roman"/>
                <w:b/>
                <w:bCs/>
                <w:color w:val="000000"/>
                <w:spacing w:val="0"/>
                <w:sz w:val="20"/>
                <w:szCs w:val="20"/>
                <w:lang w:eastAsia="pt-BR"/>
              </w:rPr>
              <w:t xml:space="preserve">Total de itens </w:t>
            </w:r>
            <w:r>
              <w:rPr>
                <w:rFonts w:eastAsia="Times New Roman"/>
                <w:b/>
                <w:bCs/>
                <w:color w:val="000000"/>
                <w:spacing w:val="0"/>
                <w:sz w:val="20"/>
                <w:szCs w:val="20"/>
                <w:lang w:eastAsia="pt-BR"/>
              </w:rPr>
              <w:t>registrados (cento e quatorze mil reais)</w:t>
            </w:r>
            <w:r w:rsidRPr="002179F1">
              <w:rPr>
                <w:rFonts w:eastAsia="Times New Roman"/>
                <w:b/>
                <w:bCs/>
                <w:color w:val="000000"/>
                <w:spacing w:val="0"/>
                <w:sz w:val="20"/>
                <w:szCs w:val="20"/>
                <w:lang w:eastAsia="pt-BR"/>
              </w:rPr>
              <w:t xml:space="preserve">: </w:t>
            </w:r>
          </w:p>
        </w:tc>
        <w:tc>
          <w:tcPr>
            <w:tcW w:w="1298" w:type="pct"/>
            <w:tcBorders>
              <w:top w:val="nil"/>
              <w:left w:val="nil"/>
              <w:bottom w:val="single" w:sz="4" w:space="0" w:color="auto"/>
              <w:right w:val="single" w:sz="4" w:space="0" w:color="auto"/>
            </w:tcBorders>
            <w:shd w:val="clear" w:color="auto" w:fill="auto"/>
            <w:noWrap/>
            <w:hideMark/>
          </w:tcPr>
          <w:p w:rsidR="002179F1" w:rsidRPr="002179F1" w:rsidRDefault="002179F1" w:rsidP="002179F1">
            <w:pPr>
              <w:jc w:val="left"/>
              <w:rPr>
                <w:rFonts w:eastAsia="Times New Roman"/>
                <w:b/>
                <w:bCs/>
                <w:color w:val="000000"/>
                <w:spacing w:val="0"/>
                <w:sz w:val="20"/>
                <w:szCs w:val="20"/>
                <w:lang w:eastAsia="pt-BR"/>
              </w:rPr>
            </w:pPr>
            <w:r w:rsidRPr="002179F1">
              <w:rPr>
                <w:rFonts w:eastAsia="Times New Roman"/>
                <w:b/>
                <w:bCs/>
                <w:color w:val="000000"/>
                <w:spacing w:val="0"/>
                <w:sz w:val="20"/>
                <w:szCs w:val="20"/>
                <w:lang w:eastAsia="pt-BR"/>
              </w:rPr>
              <w:t xml:space="preserve"> R</w:t>
            </w:r>
            <w:proofErr w:type="gramStart"/>
            <w:r w:rsidRPr="002179F1">
              <w:rPr>
                <w:rFonts w:eastAsia="Times New Roman"/>
                <w:b/>
                <w:bCs/>
                <w:color w:val="000000"/>
                <w:spacing w:val="0"/>
                <w:sz w:val="20"/>
                <w:szCs w:val="20"/>
                <w:lang w:eastAsia="pt-BR"/>
              </w:rPr>
              <w:t>$  114.000</w:t>
            </w:r>
            <w:proofErr w:type="gramEnd"/>
            <w:r w:rsidRPr="002179F1">
              <w:rPr>
                <w:rFonts w:eastAsia="Times New Roman"/>
                <w:b/>
                <w:bCs/>
                <w:color w:val="000000"/>
                <w:spacing w:val="0"/>
                <w:sz w:val="20"/>
                <w:szCs w:val="20"/>
                <w:lang w:eastAsia="pt-BR"/>
              </w:rPr>
              <w:t xml:space="preserve">,00000 </w:t>
            </w:r>
          </w:p>
        </w:tc>
      </w:tr>
    </w:tbl>
    <w:p w:rsidR="0087768B" w:rsidRPr="0087768B" w:rsidRDefault="0087768B" w:rsidP="0087768B"/>
    <w:p w:rsidR="0087768B" w:rsidRPr="0087768B" w:rsidRDefault="0087768B" w:rsidP="0087768B">
      <w:pPr>
        <w:tabs>
          <w:tab w:val="num" w:pos="0"/>
        </w:tabs>
        <w:rPr>
          <w:b/>
        </w:rPr>
      </w:pPr>
      <w:r w:rsidRPr="0087768B">
        <w:rPr>
          <w:b/>
        </w:rPr>
        <w:t>2-CLÁUSULA SEGUNDA - DA FORMA DE FORNECIMENTO</w:t>
      </w:r>
    </w:p>
    <w:p w:rsidR="0087768B" w:rsidRPr="0087768B" w:rsidRDefault="0087768B" w:rsidP="0087768B">
      <w:r w:rsidRPr="0087768B">
        <w:rPr>
          <w:b/>
        </w:rPr>
        <w:t>2.1.</w:t>
      </w:r>
      <w:r w:rsidRPr="0087768B">
        <w:t xml:space="preserve"> O fornecimento se dará de forma parcelada, mediante solicitação formal da Administração Municipal, de acordo com a sua necessidade e conveniência, </w:t>
      </w:r>
      <w:r w:rsidRPr="0087768B">
        <w:rPr>
          <w:u w:val="single"/>
        </w:rPr>
        <w:t>no prazo máximo de até 15 (quinze) dias, contados da solicitação de fornecimento</w:t>
      </w:r>
      <w:r w:rsidRPr="0087768B">
        <w:t>.</w:t>
      </w:r>
    </w:p>
    <w:p w:rsidR="0087768B" w:rsidRPr="0087768B" w:rsidRDefault="0087768B" w:rsidP="0087768B">
      <w:r w:rsidRPr="0087768B">
        <w:rPr>
          <w:b/>
        </w:rPr>
        <w:t>2.2.</w:t>
      </w:r>
      <w:r w:rsidRPr="0087768B">
        <w:t xml:space="preserve"> As quantidades dos materiais que vierem a ser adquiridos serão definidas na respectiva Solicitação de Fornecimento. </w:t>
      </w:r>
    </w:p>
    <w:p w:rsidR="0087768B" w:rsidRPr="0087768B" w:rsidRDefault="0087768B" w:rsidP="0087768B">
      <w:r w:rsidRPr="0087768B">
        <w:rPr>
          <w:b/>
        </w:rPr>
        <w:t>2.3.</w:t>
      </w:r>
      <w:r w:rsidRPr="0087768B">
        <w:t xml:space="preserve"> A fim de viabilizar as despesas decorrentes de transporte dos produtos, fica estabelecido o valor mínimo de R$ 2.000,00 (dois mil reais) para a realização de pedidos, quando o fornecedor for estabelecido fora do município e Fortaleza dos Valos.</w:t>
      </w:r>
    </w:p>
    <w:p w:rsidR="0087768B" w:rsidRPr="0087768B" w:rsidRDefault="0087768B" w:rsidP="0087768B">
      <w:r w:rsidRPr="0087768B">
        <w:rPr>
          <w:b/>
        </w:rPr>
        <w:t>2</w:t>
      </w:r>
      <w:r w:rsidRPr="0087768B">
        <w:rPr>
          <w:b/>
          <w:bCs/>
        </w:rPr>
        <w:t>.4.</w:t>
      </w:r>
      <w:r w:rsidRPr="0087768B">
        <w:rPr>
          <w:bCs/>
        </w:rPr>
        <w:t xml:space="preserve"> </w:t>
      </w:r>
      <w:r w:rsidRPr="0087768B">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87768B" w:rsidRPr="0087768B" w:rsidRDefault="0087768B" w:rsidP="0087768B">
      <w:r w:rsidRPr="0087768B">
        <w:rPr>
          <w:b/>
        </w:rPr>
        <w:t>2.5</w:t>
      </w:r>
      <w:r w:rsidRPr="0087768B">
        <w:rPr>
          <w:b/>
          <w:bCs/>
        </w:rPr>
        <w:t>.</w:t>
      </w:r>
      <w:r w:rsidRPr="0087768B">
        <w:rPr>
          <w:bCs/>
        </w:rPr>
        <w:t xml:space="preserve"> </w:t>
      </w:r>
      <w:r w:rsidRPr="0087768B">
        <w:t>A Administração rejeitará o fornecimento em desacordo com as especificações constantes do respectivo Edital.</w:t>
      </w:r>
    </w:p>
    <w:p w:rsidR="0087768B" w:rsidRPr="0087768B" w:rsidRDefault="0087768B" w:rsidP="0087768B"/>
    <w:p w:rsidR="0087768B" w:rsidRPr="0087768B" w:rsidRDefault="0087768B" w:rsidP="0087768B">
      <w:pPr>
        <w:rPr>
          <w:b/>
        </w:rPr>
      </w:pPr>
      <w:r w:rsidRPr="0087768B">
        <w:rPr>
          <w:b/>
        </w:rPr>
        <w:t>3-CLÁUSULA TERCEIRA - DA FORMA DE RECEBIMENTO</w:t>
      </w:r>
    </w:p>
    <w:p w:rsidR="0087768B" w:rsidRPr="0087768B" w:rsidRDefault="0087768B" w:rsidP="0087768B">
      <w:r w:rsidRPr="0087768B">
        <w:rPr>
          <w:b/>
        </w:rPr>
        <w:t>3.1.</w:t>
      </w:r>
      <w:r w:rsidRPr="0087768B">
        <w:t xml:space="preserve"> O fornecedor está sujeito à fiscalização do produto no ato da entrega e posteriormente, reservando-se a esta Prefeitura Municipal, através do responsável, o direito de não receber o produto, caso o mesmo não se encontre em condições satisfatórias ou no caso de o produto não ser de primeira qualidade. </w:t>
      </w:r>
    </w:p>
    <w:p w:rsidR="0087768B" w:rsidRPr="0087768B" w:rsidRDefault="0087768B" w:rsidP="0087768B">
      <w:r w:rsidRPr="0087768B">
        <w:rPr>
          <w:b/>
        </w:rPr>
        <w:t>3.2.</w:t>
      </w:r>
      <w:r w:rsidRPr="0087768B">
        <w:t xml:space="preserve"> Para todos os produtos, considerar que o peso, a unidade e a qualidade são pré-requisitos para o recebimento. </w:t>
      </w:r>
    </w:p>
    <w:p w:rsidR="0087768B" w:rsidRPr="0087768B" w:rsidRDefault="0087768B" w:rsidP="0087768B">
      <w:r w:rsidRPr="0087768B">
        <w:rPr>
          <w:b/>
        </w:rPr>
        <w:t>3.3.</w:t>
      </w:r>
      <w:r w:rsidRPr="0087768B">
        <w:t xml:space="preserve"> O transporte e a descarga dos produtos nos locais designados correrão por conta exclusiva da empresa vencedora, sem qualquer custo adicional. Caso o produto seja entregue em desacordo com os requisitos estabelecidos pela Prefeitura, ou em quantidade inferior ao estabelecido, a empresa deverá substituí-lo ou complementá-lo no prazo máximo de 48 (quarenta e oito) horas. </w:t>
      </w:r>
    </w:p>
    <w:p w:rsidR="0087768B" w:rsidRPr="0087768B" w:rsidRDefault="0087768B" w:rsidP="0087768B">
      <w:r w:rsidRPr="0087768B">
        <w:rPr>
          <w:b/>
        </w:rPr>
        <w:t>3.4.</w:t>
      </w:r>
      <w:r w:rsidRPr="0087768B">
        <w:t xml:space="preserve"> As entregas poderão eventualmente ser suspensas ou alteradas, a critério desta Prefeitura Municipal. </w:t>
      </w:r>
    </w:p>
    <w:p w:rsidR="0087768B" w:rsidRPr="0087768B" w:rsidRDefault="0087768B" w:rsidP="0087768B">
      <w:r w:rsidRPr="0087768B">
        <w:rPr>
          <w:b/>
        </w:rPr>
        <w:t>3.5.</w:t>
      </w:r>
      <w:r w:rsidRPr="0087768B">
        <w:t xml:space="preserve"> 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 </w:t>
      </w:r>
    </w:p>
    <w:p w:rsidR="0087768B" w:rsidRPr="0087768B" w:rsidRDefault="0087768B" w:rsidP="0087768B">
      <w:r w:rsidRPr="0087768B">
        <w:rPr>
          <w:b/>
        </w:rPr>
        <w:t>3.6.</w:t>
      </w:r>
      <w:r w:rsidRPr="0087768B">
        <w:t xml:space="preserve"> Se algum produto apresentar irregularidade, a Prefeitura poderá solicitar, em laboratório de sua escolha, a elaboração de laudos conclusivos, para verificação da qualidade e obtenção de comprovação de que o produto se identifica ou não com aquele exigido na licitação e apresentado em sua proposta comercial, sendo que, neste caso, as despesas correrão por conta da empresa a ser contratada. A Prefeitura o fará quando, no curso da execução contratual, verificada uma qualidade do produto fornecido diferente daquelas especificadas por ocasião da assinatura da ata, cujas características contrariem as definidas neste Termo, produtos estes alterados e / ou adulterados. </w:t>
      </w:r>
    </w:p>
    <w:p w:rsidR="0087768B" w:rsidRPr="0087768B" w:rsidRDefault="0087768B" w:rsidP="0087768B">
      <w:r w:rsidRPr="0087768B">
        <w:rPr>
          <w:b/>
        </w:rPr>
        <w:t>3.7.</w:t>
      </w:r>
      <w:r w:rsidRPr="0087768B">
        <w:t xml:space="preserve"> O recebimento será efetivado nos seguintes termos: </w:t>
      </w:r>
    </w:p>
    <w:p w:rsidR="0087768B" w:rsidRPr="0087768B" w:rsidRDefault="0087768B" w:rsidP="0087768B">
      <w:r w:rsidRPr="0087768B">
        <w:rPr>
          <w:b/>
        </w:rPr>
        <w:t>3.7.1.</w:t>
      </w:r>
      <w:r w:rsidRPr="0087768B">
        <w:t xml:space="preserve"> </w:t>
      </w:r>
      <w:r w:rsidRPr="0087768B">
        <w:rPr>
          <w:u w:val="single"/>
        </w:rPr>
        <w:t>Provisoriamente</w:t>
      </w:r>
      <w:r w:rsidRPr="0087768B">
        <w:t xml:space="preserve">, para efeito de posterior verificação do produto ofertado com as especificações constantes neste Termo de Referência, e similaridade com as amostras aprovadas no certame. </w:t>
      </w:r>
    </w:p>
    <w:p w:rsidR="0087768B" w:rsidRPr="0087768B" w:rsidRDefault="0087768B" w:rsidP="0087768B">
      <w:r w:rsidRPr="0087768B">
        <w:rPr>
          <w:b/>
        </w:rPr>
        <w:t>3.7.2.</w:t>
      </w:r>
      <w:r w:rsidRPr="0087768B">
        <w:t xml:space="preserve"> </w:t>
      </w:r>
      <w:r w:rsidRPr="0087768B">
        <w:rPr>
          <w:u w:val="single"/>
        </w:rPr>
        <w:t>Definitivamente</w:t>
      </w:r>
      <w:r w:rsidRPr="0087768B">
        <w:t xml:space="preserve">, após a verificação da qualidade e quantidade do produto e consequente aceitação pelo Setor Competente. </w:t>
      </w:r>
    </w:p>
    <w:p w:rsidR="0087768B" w:rsidRPr="0087768B" w:rsidRDefault="0087768B" w:rsidP="0087768B">
      <w:r w:rsidRPr="0087768B">
        <w:rPr>
          <w:b/>
        </w:rPr>
        <w:t>3.8.</w:t>
      </w:r>
      <w:r w:rsidRPr="0087768B">
        <w:t xml:space="preserve"> 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 </w:t>
      </w:r>
    </w:p>
    <w:p w:rsidR="0087768B" w:rsidRPr="0087768B" w:rsidRDefault="0087768B" w:rsidP="0087768B">
      <w:r w:rsidRPr="0087768B">
        <w:rPr>
          <w:b/>
        </w:rPr>
        <w:t>3.9.</w:t>
      </w:r>
      <w:r w:rsidRPr="0087768B">
        <w:t xml:space="preserve"> Recebido o objeto, se a qualquer tempo durante a sua utilização normal vier a se constatar discrepância com as especificações, proceder-se-á a imediata notificação da empresa a ser contratada para efetuar a substituição do mesmo. </w:t>
      </w:r>
    </w:p>
    <w:p w:rsidR="0087768B" w:rsidRPr="0087768B" w:rsidRDefault="0087768B" w:rsidP="0087768B">
      <w:r w:rsidRPr="0087768B">
        <w:rPr>
          <w:b/>
        </w:rPr>
        <w:t>3.10.</w:t>
      </w:r>
      <w:r w:rsidRPr="0087768B">
        <w:t xml:space="preserve"> Deverão ser atendidas pela empresa contratada além das determinações da fiscalização desta Prefeitura, todas as prescrições que por circunstância da lei devam ser acatadas. </w:t>
      </w:r>
    </w:p>
    <w:p w:rsidR="0087768B" w:rsidRPr="0087768B" w:rsidRDefault="0087768B" w:rsidP="0087768B">
      <w:r w:rsidRPr="0087768B">
        <w:rPr>
          <w:b/>
        </w:rPr>
        <w:t>3.11.</w:t>
      </w:r>
      <w:r w:rsidRPr="0087768B">
        <w:t xml:space="preserve"> A empresa contratada deverá no tocante ao fornecimento e entrega do item objeto deste certame, obedecer rigorosamente todas as disposições legais pertinentes. </w:t>
      </w:r>
    </w:p>
    <w:p w:rsidR="0087768B" w:rsidRPr="0087768B" w:rsidRDefault="0087768B" w:rsidP="0087768B">
      <w:pPr>
        <w:rPr>
          <w:u w:val="single"/>
        </w:rPr>
      </w:pPr>
      <w:r w:rsidRPr="0087768B">
        <w:rPr>
          <w:b/>
        </w:rPr>
        <w:t>3.12.</w:t>
      </w:r>
      <w:r w:rsidRPr="0087768B">
        <w:t xml:space="preserve"> No tocante aos produtos descriminados neste certame, </w:t>
      </w:r>
      <w:r w:rsidRPr="0087768B">
        <w:rPr>
          <w:u w:val="single"/>
        </w:rPr>
        <w:t>fica expressamente definido que os mesmos deverão ser de primeira qualidade.</w:t>
      </w:r>
    </w:p>
    <w:p w:rsidR="0087768B" w:rsidRPr="0087768B" w:rsidRDefault="0087768B" w:rsidP="0087768B">
      <w:pPr>
        <w:rPr>
          <w:u w:val="single"/>
        </w:rPr>
      </w:pPr>
    </w:p>
    <w:p w:rsidR="0087768B" w:rsidRPr="0087768B" w:rsidRDefault="0087768B" w:rsidP="0087768B">
      <w:pPr>
        <w:rPr>
          <w:b/>
        </w:rPr>
      </w:pPr>
      <w:r w:rsidRPr="0087768B">
        <w:rPr>
          <w:b/>
        </w:rPr>
        <w:t>4-CLÁUSULA QUARTA - DA DOTAÇÃO ORÇAMENTÁRIA</w:t>
      </w:r>
    </w:p>
    <w:p w:rsidR="0087768B" w:rsidRPr="0087768B" w:rsidRDefault="0087768B" w:rsidP="0087768B">
      <w:r w:rsidRPr="0087768B">
        <w:rPr>
          <w:b/>
        </w:rPr>
        <w:t>4.1.</w:t>
      </w:r>
      <w:r w:rsidRPr="0087768B">
        <w:t xml:space="preserve"> As despesas para a execução do fornecimento decorrente desta Ata de Registro de Preços correrão à conta dos recursos consignados no Orçamento Geral do Município, para o exercício de 2022/2023.</w:t>
      </w:r>
    </w:p>
    <w:p w:rsidR="0087768B" w:rsidRPr="0087768B" w:rsidRDefault="0087768B" w:rsidP="0087768B"/>
    <w:p w:rsidR="0087768B" w:rsidRPr="0087768B" w:rsidRDefault="0087768B" w:rsidP="0087768B">
      <w:pPr>
        <w:tabs>
          <w:tab w:val="num" w:pos="0"/>
        </w:tabs>
        <w:rPr>
          <w:b/>
        </w:rPr>
      </w:pPr>
      <w:r w:rsidRPr="0087768B">
        <w:rPr>
          <w:b/>
        </w:rPr>
        <w:t>5-CLÁUSULA QUINTA - DO PREÇO</w:t>
      </w:r>
    </w:p>
    <w:p w:rsidR="0087768B" w:rsidRPr="0087768B" w:rsidRDefault="0087768B" w:rsidP="0087768B">
      <w:r w:rsidRPr="0087768B">
        <w:rPr>
          <w:b/>
        </w:rPr>
        <w:t>5.1.</w:t>
      </w:r>
      <w:r w:rsidRPr="0087768B">
        <w:t xml:space="preserve">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87768B" w:rsidRPr="0087768B" w:rsidRDefault="0087768B" w:rsidP="0087768B">
      <w:r w:rsidRPr="0087768B">
        <w:rPr>
          <w:b/>
        </w:rPr>
        <w:t>5.2.</w:t>
      </w:r>
      <w:r w:rsidRPr="0087768B">
        <w:t xml:space="preserve"> Os preços propostos serão fixos de acordo com o § 1º, do Art. 28, da Lei Federal nº. 9.069/1995.</w:t>
      </w:r>
    </w:p>
    <w:p w:rsidR="0087768B" w:rsidRPr="0087768B" w:rsidRDefault="0087768B" w:rsidP="0087768B">
      <w:pPr>
        <w:rPr>
          <w:b/>
        </w:rPr>
      </w:pPr>
      <w:r w:rsidRPr="0087768B">
        <w:rPr>
          <w:b/>
        </w:rPr>
        <w:lastRenderedPageBreak/>
        <w:t>5.3.</w:t>
      </w:r>
      <w:r w:rsidRPr="0087768B">
        <w:t xml:space="preserve">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87768B" w:rsidRPr="0087768B" w:rsidRDefault="0087768B" w:rsidP="0087768B">
      <w:pPr>
        <w:rPr>
          <w:b/>
        </w:rPr>
      </w:pPr>
    </w:p>
    <w:p w:rsidR="0087768B" w:rsidRPr="0087768B" w:rsidRDefault="0087768B" w:rsidP="0087768B">
      <w:pPr>
        <w:rPr>
          <w:b/>
        </w:rPr>
      </w:pPr>
      <w:r w:rsidRPr="0087768B">
        <w:rPr>
          <w:b/>
        </w:rPr>
        <w:t>6-CLÁUSULA SEXTA - DO PAGAMENTO</w:t>
      </w:r>
    </w:p>
    <w:p w:rsidR="0087768B" w:rsidRPr="0087768B" w:rsidRDefault="0087768B" w:rsidP="0087768B">
      <w:r w:rsidRPr="0087768B">
        <w:rPr>
          <w:b/>
        </w:rPr>
        <w:t>6.1.</w:t>
      </w:r>
      <w:r w:rsidRPr="0087768B">
        <w:t xml:space="preserve"> Os pagamentos ficarão condicionados às disponibilidades financeiras do Município e serão liberados em até 30 (trinta) dias, contados a partir da data de fornecimento do objeto, mediante apresentação da respectiva nota fiscal, nas condições exigidas no texto do edital. Na nota fiscal fatura liquidada, deverão obrigatoriamente conter o CNPJ/MF, correspondente ao CNPJ/MF do cadastramento no Município.</w:t>
      </w:r>
    </w:p>
    <w:p w:rsidR="0087768B" w:rsidRPr="0087768B" w:rsidRDefault="0087768B" w:rsidP="0087768B">
      <w:pPr>
        <w:rPr>
          <w:b/>
        </w:rPr>
      </w:pPr>
    </w:p>
    <w:p w:rsidR="0087768B" w:rsidRPr="0087768B" w:rsidRDefault="0087768B" w:rsidP="0087768B">
      <w:pPr>
        <w:rPr>
          <w:b/>
          <w:bCs/>
        </w:rPr>
      </w:pPr>
      <w:r w:rsidRPr="0087768B">
        <w:rPr>
          <w:b/>
          <w:bCs/>
        </w:rPr>
        <w:t xml:space="preserve">7-CLÁUSULA SÉTIMA - DA VIGÊNCIA DA ATA DE REGISTRO DE PREÇOS </w:t>
      </w:r>
    </w:p>
    <w:p w:rsidR="0087768B" w:rsidRPr="0087768B" w:rsidRDefault="0087768B" w:rsidP="0087768B">
      <w:r w:rsidRPr="0087768B">
        <w:rPr>
          <w:b/>
        </w:rPr>
        <w:t>7.1.</w:t>
      </w:r>
      <w:r w:rsidRPr="0087768B">
        <w:t xml:space="preserve"> O prazo de validade da Ata de Registro de Preços será de doze (12) meses, a contar da data de sua assinatura.</w:t>
      </w:r>
    </w:p>
    <w:p w:rsidR="0087768B" w:rsidRPr="0087768B" w:rsidRDefault="0087768B" w:rsidP="0087768B"/>
    <w:p w:rsidR="0087768B" w:rsidRPr="0087768B" w:rsidRDefault="0087768B" w:rsidP="0087768B">
      <w:pPr>
        <w:rPr>
          <w:b/>
        </w:rPr>
      </w:pPr>
      <w:r w:rsidRPr="0087768B">
        <w:rPr>
          <w:b/>
        </w:rPr>
        <w:t>8- DA FISCALIZAÇÃO E ORIENTAÇÃO GERAL DA ATA R.P.</w:t>
      </w:r>
    </w:p>
    <w:p w:rsidR="0087768B" w:rsidRPr="0087768B" w:rsidRDefault="0087768B" w:rsidP="0087768B">
      <w:r w:rsidRPr="0087768B">
        <w:rPr>
          <w:b/>
        </w:rPr>
        <w:t>8.1</w:t>
      </w:r>
      <w:r w:rsidRPr="0087768B">
        <w:t>. A fiscalização, acompanhamento, orientação e recebimento dos materiais objeto deste Termo de Referência ficarão a cargo:</w:t>
      </w:r>
    </w:p>
    <w:p w:rsidR="0087768B" w:rsidRPr="0087768B" w:rsidRDefault="0087768B" w:rsidP="0087768B">
      <w:r w:rsidRPr="0087768B">
        <w:rPr>
          <w:b/>
        </w:rPr>
        <w:t>8.1.1</w:t>
      </w:r>
      <w:r w:rsidRPr="0087768B">
        <w:t xml:space="preserve">. Do fiscal da Ata RP e/ou contrato: Servidor Cleber </w:t>
      </w:r>
      <w:proofErr w:type="spellStart"/>
      <w:r w:rsidRPr="0087768B">
        <w:t>Stefanello</w:t>
      </w:r>
      <w:proofErr w:type="spellEnd"/>
      <w:r w:rsidRPr="0087768B">
        <w:t xml:space="preserve"> </w:t>
      </w:r>
      <w:proofErr w:type="spellStart"/>
      <w:r w:rsidRPr="0087768B">
        <w:t>Facco</w:t>
      </w:r>
      <w:proofErr w:type="spellEnd"/>
      <w:r w:rsidRPr="0087768B">
        <w:t>;</w:t>
      </w:r>
    </w:p>
    <w:p w:rsidR="0087768B" w:rsidRPr="0087768B" w:rsidRDefault="0087768B" w:rsidP="0087768B">
      <w:r w:rsidRPr="0087768B">
        <w:rPr>
          <w:b/>
        </w:rPr>
        <w:t>8.1.2</w:t>
      </w:r>
      <w:r w:rsidRPr="0087768B">
        <w:t xml:space="preserve">. Do gestor da Ata RP e/ou contrato: Servidor Jonas </w:t>
      </w:r>
      <w:proofErr w:type="spellStart"/>
      <w:r w:rsidRPr="0087768B">
        <w:t>Sieg</w:t>
      </w:r>
      <w:proofErr w:type="spellEnd"/>
      <w:r w:rsidRPr="0087768B">
        <w:t xml:space="preserve"> Lima.</w:t>
      </w:r>
    </w:p>
    <w:p w:rsidR="0087768B" w:rsidRPr="0087768B" w:rsidRDefault="0087768B" w:rsidP="0087768B">
      <w:pPr>
        <w:rPr>
          <w:b/>
        </w:rPr>
      </w:pPr>
    </w:p>
    <w:p w:rsidR="0087768B" w:rsidRPr="0087768B" w:rsidRDefault="0087768B" w:rsidP="0087768B">
      <w:pPr>
        <w:rPr>
          <w:b/>
        </w:rPr>
      </w:pPr>
      <w:r w:rsidRPr="0087768B">
        <w:rPr>
          <w:b/>
        </w:rPr>
        <w:t>9-CLÁUSULA OITAVA - DAS RESPONSABILIDADES DO FORNECEDOR REGISTRADO</w:t>
      </w:r>
    </w:p>
    <w:p w:rsidR="0087768B" w:rsidRPr="0087768B" w:rsidRDefault="0087768B" w:rsidP="0087768B">
      <w:r w:rsidRPr="0087768B">
        <w:rPr>
          <w:b/>
        </w:rPr>
        <w:t>9.1.</w:t>
      </w:r>
      <w:r w:rsidRPr="0087768B">
        <w:t xml:space="preserve"> Fornecer os produtos objeto desta licitação de acordo com os prazos e especificações constantes no Edital e do Termo de Referência – Anexo I-A.</w:t>
      </w:r>
    </w:p>
    <w:p w:rsidR="0087768B" w:rsidRPr="0087768B" w:rsidRDefault="0087768B" w:rsidP="0087768B">
      <w:r w:rsidRPr="0087768B">
        <w:rPr>
          <w:b/>
        </w:rPr>
        <w:t>9.2</w:t>
      </w:r>
      <w:r w:rsidRPr="0087768B">
        <w:t>. E outras obrigações constantes no Edital e Termo de Referência – Anexo I-A.</w:t>
      </w:r>
    </w:p>
    <w:p w:rsidR="0087768B" w:rsidRPr="0087768B" w:rsidRDefault="0087768B" w:rsidP="0087768B"/>
    <w:p w:rsidR="0087768B" w:rsidRPr="0087768B" w:rsidRDefault="0087768B" w:rsidP="0087768B"/>
    <w:p w:rsidR="0087768B" w:rsidRPr="0087768B" w:rsidRDefault="0087768B" w:rsidP="0087768B">
      <w:pPr>
        <w:rPr>
          <w:b/>
        </w:rPr>
      </w:pPr>
      <w:r w:rsidRPr="0087768B">
        <w:rPr>
          <w:b/>
        </w:rPr>
        <w:t>10-CLÁUSULA NONA - DAS RESPONSABILIDADES DO ÓRGÃO GERENCIADOR</w:t>
      </w:r>
    </w:p>
    <w:p w:rsidR="0087768B" w:rsidRPr="0087768B" w:rsidRDefault="0087768B" w:rsidP="0087768B">
      <w:r w:rsidRPr="0087768B">
        <w:rPr>
          <w:b/>
        </w:rPr>
        <w:t>10.1</w:t>
      </w:r>
      <w:r w:rsidRPr="0087768B">
        <w:t>. Gerenciar a Ata de Registro de Preços, na forma do que estabelece o art. 5º, do Decreto nº. 7.892/2013.</w:t>
      </w:r>
    </w:p>
    <w:p w:rsidR="0087768B" w:rsidRPr="0087768B" w:rsidRDefault="0087768B" w:rsidP="0087768B">
      <w:r w:rsidRPr="0087768B">
        <w:rPr>
          <w:b/>
        </w:rPr>
        <w:t>10.2</w:t>
      </w:r>
      <w:r w:rsidRPr="0087768B">
        <w:t>. Exercer a fiscalização, examinando quanto ao cumprimento da Ata de Registro de Preços, por meio de servidor especialmente designado, na forma prevista no art. 67 da Lei nº. 8.666/1993.</w:t>
      </w:r>
    </w:p>
    <w:p w:rsidR="0087768B" w:rsidRPr="0087768B" w:rsidRDefault="0087768B" w:rsidP="0087768B">
      <w:r w:rsidRPr="0087768B">
        <w:rPr>
          <w:b/>
        </w:rPr>
        <w:t>10.3.</w:t>
      </w:r>
      <w:r w:rsidRPr="0087768B">
        <w:t xml:space="preserve"> Efetuar o pagamento referente ao fornecimento dos produtos objeto deste Pregão Presencial.</w:t>
      </w:r>
    </w:p>
    <w:p w:rsidR="0087768B" w:rsidRPr="0087768B" w:rsidRDefault="0087768B" w:rsidP="0087768B">
      <w:r w:rsidRPr="0087768B">
        <w:rPr>
          <w:b/>
        </w:rPr>
        <w:t>10.4.</w:t>
      </w:r>
      <w:r w:rsidRPr="0087768B">
        <w:t xml:space="preserve"> Prestar as informações e esclarecimentos que venham ser solicitados.</w:t>
      </w:r>
    </w:p>
    <w:p w:rsidR="0087768B" w:rsidRPr="0087768B" w:rsidRDefault="0087768B" w:rsidP="0087768B">
      <w:r w:rsidRPr="0087768B">
        <w:rPr>
          <w:b/>
        </w:rPr>
        <w:t>10.5.</w:t>
      </w:r>
      <w:r w:rsidRPr="0087768B">
        <w:t xml:space="preserve"> E outras obrigações constantes no Edital.</w:t>
      </w:r>
    </w:p>
    <w:p w:rsidR="0087768B" w:rsidRPr="0087768B" w:rsidRDefault="0087768B" w:rsidP="0087768B">
      <w:pPr>
        <w:rPr>
          <w:b/>
        </w:rPr>
      </w:pPr>
    </w:p>
    <w:p w:rsidR="0087768B" w:rsidRPr="0087768B" w:rsidRDefault="0087768B" w:rsidP="0087768B">
      <w:pPr>
        <w:rPr>
          <w:b/>
        </w:rPr>
      </w:pPr>
      <w:r w:rsidRPr="0087768B">
        <w:rPr>
          <w:b/>
        </w:rPr>
        <w:t>11-CLÁUSULA DÉCIMA - DAS SANÇÕES ADMINISTRATIVAS</w:t>
      </w:r>
    </w:p>
    <w:p w:rsidR="0087768B" w:rsidRPr="0087768B" w:rsidRDefault="0087768B" w:rsidP="0087768B">
      <w:r w:rsidRPr="0087768B">
        <w:rPr>
          <w:b/>
        </w:rPr>
        <w:t>11.1.</w:t>
      </w:r>
      <w:r w:rsidRPr="0087768B">
        <w:t xml:space="preserve"> A adjudicatária fica submetida às disposições do artigo 7º, da Lei nº. 10.520/2002, caso não cumpra as suas obrigações.</w:t>
      </w:r>
    </w:p>
    <w:p w:rsidR="0087768B" w:rsidRPr="0087768B" w:rsidRDefault="0087768B" w:rsidP="0087768B">
      <w:r w:rsidRPr="0087768B">
        <w:rPr>
          <w:b/>
        </w:rPr>
        <w:t>11.2.</w:t>
      </w:r>
      <w:r w:rsidRPr="0087768B">
        <w:t xml:space="preserve">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w:t>
      </w:r>
      <w:r w:rsidR="007C2368">
        <w:t>fesa, às seguintes penalidades:</w:t>
      </w:r>
    </w:p>
    <w:p w:rsidR="0087768B" w:rsidRPr="0087768B" w:rsidRDefault="0087768B" w:rsidP="0087768B">
      <w:r w:rsidRPr="0087768B">
        <w:t>a) Advertência;</w:t>
      </w:r>
    </w:p>
    <w:p w:rsidR="0087768B" w:rsidRPr="0087768B" w:rsidRDefault="0087768B" w:rsidP="0087768B">
      <w:pPr>
        <w:pStyle w:val="Cabealho"/>
        <w:tabs>
          <w:tab w:val="clear" w:pos="4252"/>
          <w:tab w:val="clear" w:pos="8504"/>
        </w:tabs>
      </w:pPr>
      <w:r>
        <w:t xml:space="preserve">b) </w:t>
      </w:r>
      <w:r w:rsidRPr="0087768B">
        <w:t>Multa;</w:t>
      </w:r>
    </w:p>
    <w:p w:rsidR="0087768B" w:rsidRPr="0087768B" w:rsidRDefault="0087768B" w:rsidP="0087768B">
      <w:r w:rsidRPr="0087768B">
        <w:t>c) Suspensão temporária do direito de participar de licitação e impedimento de contratar com o Município, pelo prazo de até 2 (dois) anos;</w:t>
      </w:r>
    </w:p>
    <w:p w:rsidR="0087768B" w:rsidRPr="0087768B" w:rsidRDefault="0087768B" w:rsidP="0087768B">
      <w:r w:rsidRPr="0087768B">
        <w:t>d) Declaração de inidoneidade para licitar.</w:t>
      </w:r>
    </w:p>
    <w:p w:rsidR="0087768B" w:rsidRPr="0087768B" w:rsidRDefault="0087768B" w:rsidP="0087768B">
      <w:r w:rsidRPr="0087768B">
        <w:rPr>
          <w:b/>
        </w:rPr>
        <w:t>11.3.</w:t>
      </w:r>
      <w:r w:rsidRPr="0087768B">
        <w:t xml:space="preserve"> As penalidades previstas poderão ser suspensas, no todo ou em parte, quando o atraso no cumprimento das obrigações for devidamente justificado pela empresa contratada, por escrito, no prazo máximo de 10 (dez) dias úteis.</w:t>
      </w:r>
    </w:p>
    <w:p w:rsidR="0087768B" w:rsidRPr="0087768B" w:rsidRDefault="0087768B" w:rsidP="0087768B">
      <w:pPr>
        <w:rPr>
          <w:b/>
        </w:rPr>
      </w:pPr>
    </w:p>
    <w:p w:rsidR="0087768B" w:rsidRPr="0087768B" w:rsidRDefault="0087768B" w:rsidP="0087768B">
      <w:pPr>
        <w:rPr>
          <w:b/>
        </w:rPr>
      </w:pPr>
      <w:r w:rsidRPr="0087768B">
        <w:rPr>
          <w:b/>
        </w:rPr>
        <w:t>12-CLÁUSULA DÉCIMA PRIMEIRA - DO CANCELAMENTO DO REGISTRO</w:t>
      </w:r>
    </w:p>
    <w:p w:rsidR="0087768B" w:rsidRPr="0087768B" w:rsidRDefault="0087768B" w:rsidP="0087768B">
      <w:r w:rsidRPr="0087768B">
        <w:rPr>
          <w:b/>
        </w:rPr>
        <w:lastRenderedPageBreak/>
        <w:t>12.1.</w:t>
      </w:r>
      <w:r w:rsidRPr="0087768B">
        <w:t xml:space="preserve"> O FORNECEDOR REGISTRADO poderá requerer ao ÓRGÃO GERENCIADOR o cancelamento do seu Registro na Ata, mediante solicitação, por escrito, na forma do que dispõe o I, do art. 19, do Decreto nº. 7.892/2013.</w:t>
      </w:r>
    </w:p>
    <w:p w:rsidR="0087768B" w:rsidRPr="0087768B" w:rsidRDefault="0087768B" w:rsidP="0087768B">
      <w:pPr>
        <w:rPr>
          <w:bCs/>
        </w:rPr>
      </w:pPr>
      <w:r w:rsidRPr="0087768B">
        <w:rPr>
          <w:b/>
          <w:bCs/>
        </w:rPr>
        <w:t>12.2.</w:t>
      </w:r>
      <w:r w:rsidRPr="0087768B">
        <w:rPr>
          <w:bCs/>
        </w:rPr>
        <w:t xml:space="preserve"> O</w:t>
      </w:r>
      <w:r w:rsidRPr="0087768B">
        <w:t xml:space="preserve"> FORNECEDOR REGISTRADO</w:t>
      </w:r>
      <w:r w:rsidRPr="0087768B">
        <w:rPr>
          <w:bCs/>
        </w:rPr>
        <w:t xml:space="preserve"> terá seu registro cancelado, quando sobrevierem algumas das condições previstas nos incisos I ao IV, do art. 20, do Decreto </w:t>
      </w:r>
      <w:r w:rsidRPr="0087768B">
        <w:t xml:space="preserve">nº. </w:t>
      </w:r>
      <w:r w:rsidRPr="0087768B">
        <w:rPr>
          <w:bCs/>
        </w:rPr>
        <w:t>7.892/2013.</w:t>
      </w:r>
    </w:p>
    <w:p w:rsidR="0087768B" w:rsidRPr="0087768B" w:rsidRDefault="0087768B" w:rsidP="0087768B">
      <w:pPr>
        <w:rPr>
          <w:bCs/>
        </w:rPr>
      </w:pPr>
    </w:p>
    <w:p w:rsidR="0087768B" w:rsidRPr="0087768B" w:rsidRDefault="0087768B" w:rsidP="0087768B">
      <w:pPr>
        <w:rPr>
          <w:b/>
        </w:rPr>
      </w:pPr>
      <w:r w:rsidRPr="0087768B">
        <w:rPr>
          <w:b/>
        </w:rPr>
        <w:t xml:space="preserve">13-CLÁUSULA DÉCIMA SEGUNDA - DO FUNDAMENTO LEGAL. </w:t>
      </w:r>
    </w:p>
    <w:p w:rsidR="0087768B" w:rsidRPr="0087768B" w:rsidRDefault="0087768B" w:rsidP="0087768B">
      <w:r w:rsidRPr="0087768B">
        <w:rPr>
          <w:b/>
        </w:rPr>
        <w:t>13.1.</w:t>
      </w:r>
      <w:r w:rsidRPr="0087768B">
        <w:t xml:space="preserve"> Aplicam-se a esta Ata de Registro de Preços decorrente de Pregão Presencial</w:t>
      </w:r>
      <w:r w:rsidR="007C2368">
        <w:t xml:space="preserve"> n° 14/2022</w:t>
      </w:r>
      <w:r w:rsidRPr="0087768B">
        <w:t>, a Lei nº. 10.520, de 17 de julho de 2002, Lei 8.078, de 11 de setembro de 1990, o Decreto nº. 7.</w:t>
      </w:r>
      <w:r w:rsidR="007C2368">
        <w:t xml:space="preserve">892, de 23 de janeiro de 2013, </w:t>
      </w:r>
      <w:r w:rsidRPr="0087768B">
        <w:t>Decreto Municipal nº 190, de 10 de abril de 2007, Decreto Municipal nº 824, de 10 de abril de 2018 e, ainda, subsidiariamente, as normas da Lei nº. 8.666, de 21 de junho de 1993.</w:t>
      </w:r>
    </w:p>
    <w:p w:rsidR="0087768B" w:rsidRPr="0087768B" w:rsidRDefault="0087768B" w:rsidP="0087768B">
      <w:pPr>
        <w:rPr>
          <w:b/>
          <w:bCs/>
        </w:rPr>
      </w:pPr>
    </w:p>
    <w:p w:rsidR="0087768B" w:rsidRPr="0087768B" w:rsidRDefault="0087768B" w:rsidP="0087768B">
      <w:pPr>
        <w:rPr>
          <w:b/>
          <w:bCs/>
        </w:rPr>
      </w:pPr>
      <w:r w:rsidRPr="0087768B">
        <w:rPr>
          <w:b/>
          <w:bCs/>
        </w:rPr>
        <w:t>14-CLÁUSULA DÉCIMA TERCEIRA - DOS CASOS OMISSOS.</w:t>
      </w:r>
    </w:p>
    <w:p w:rsidR="0087768B" w:rsidRPr="0087768B" w:rsidRDefault="0087768B" w:rsidP="0087768B">
      <w:r w:rsidRPr="0087768B">
        <w:rPr>
          <w:b/>
        </w:rPr>
        <w:t>14.1.</w:t>
      </w:r>
      <w:r w:rsidRPr="0087768B">
        <w:t xml:space="preserve"> Os casos omissos ou situações não explicitadas nas cláusulas deste Instrumento serão decididos pelo MUNICÍPIO DE FROTALEZA DOS VALOS/RS, segundo as disposições contidas na Lei nº. 8.666/93 e suas alterações posteriores e demais regulamentos e normas administrativas que fazem parte integrante desta Ata, independente</w:t>
      </w:r>
      <w:r>
        <w:t>mente</w:t>
      </w:r>
      <w:r w:rsidRPr="0087768B">
        <w:t xml:space="preserve"> de suas transcrições.</w:t>
      </w:r>
    </w:p>
    <w:p w:rsidR="0087768B" w:rsidRPr="0087768B" w:rsidRDefault="0087768B" w:rsidP="0087768B">
      <w:pPr>
        <w:rPr>
          <w:b/>
        </w:rPr>
      </w:pPr>
    </w:p>
    <w:p w:rsidR="0087768B" w:rsidRPr="0087768B" w:rsidRDefault="0087768B" w:rsidP="0087768B">
      <w:pPr>
        <w:rPr>
          <w:b/>
        </w:rPr>
      </w:pPr>
      <w:r w:rsidRPr="0087768B">
        <w:rPr>
          <w:b/>
        </w:rPr>
        <w:t>15-C</w:t>
      </w:r>
      <w:r w:rsidR="007C2368">
        <w:rPr>
          <w:b/>
        </w:rPr>
        <w:t>LÁUSULA DÉCIMA QUARTA - DO FORO</w:t>
      </w:r>
    </w:p>
    <w:p w:rsidR="0087768B" w:rsidRPr="0087768B" w:rsidRDefault="0087768B" w:rsidP="0087768B">
      <w:r w:rsidRPr="0087768B">
        <w:rPr>
          <w:b/>
        </w:rPr>
        <w:t>15.1.</w:t>
      </w:r>
      <w:r w:rsidRPr="0087768B">
        <w:t xml:space="preserve"> Fica eleito o For</w:t>
      </w:r>
      <w:r w:rsidR="007C2368">
        <w:t>o     da Comarca de Cruz Alta/</w:t>
      </w:r>
      <w:r w:rsidRPr="0087768B">
        <w:t>RS, para solucionar todas as quest</w:t>
      </w:r>
      <w:r>
        <w:t xml:space="preserve">ões oriundas deste ajuste, quando     não resolvidas pela </w:t>
      </w:r>
      <w:r w:rsidRPr="0087768B">
        <w:t>via administrativa, renunciando as partes a qualquer outro p</w:t>
      </w:r>
      <w:r>
        <w:t>or</w:t>
      </w:r>
      <w:r w:rsidRPr="0087768B">
        <w:t xml:space="preserve"> mais privilegiado que seja.</w:t>
      </w:r>
    </w:p>
    <w:p w:rsidR="0087768B" w:rsidRPr="0087768B" w:rsidRDefault="0087768B" w:rsidP="0087768B"/>
    <w:p w:rsidR="0087768B" w:rsidRPr="0087768B" w:rsidRDefault="0087768B" w:rsidP="0087768B">
      <w:r>
        <w:t xml:space="preserve"> </w:t>
      </w:r>
      <w:r w:rsidRPr="0087768B">
        <w:t>E, por estarem as partes assim, justas e contratadas assinam o presente Instrumento em duas vias de igual t</w:t>
      </w:r>
      <w:r>
        <w:t>eor e forma e uma só finalidade</w:t>
      </w:r>
      <w:r w:rsidRPr="0087768B">
        <w:t xml:space="preserve">.  </w:t>
      </w:r>
    </w:p>
    <w:p w:rsidR="0087768B" w:rsidRPr="0087768B" w:rsidRDefault="0087768B" w:rsidP="0087768B"/>
    <w:p w:rsidR="0087768B" w:rsidRPr="0087768B" w:rsidRDefault="0087768B" w:rsidP="0087768B"/>
    <w:p w:rsidR="0087768B" w:rsidRPr="0087768B" w:rsidRDefault="0087768B" w:rsidP="0087768B">
      <w:pPr>
        <w:jc w:val="right"/>
        <w:rPr>
          <w:u w:val="single"/>
        </w:rPr>
      </w:pPr>
      <w:r w:rsidRPr="0087768B">
        <w:t xml:space="preserve">                                                               Fortaleza dos Valos/RS, </w:t>
      </w:r>
      <w:r w:rsidR="007C2368">
        <w:t xml:space="preserve">02 </w:t>
      </w:r>
      <w:r w:rsidRPr="0087768B">
        <w:t xml:space="preserve">de </w:t>
      </w:r>
      <w:r w:rsidR="007C2368">
        <w:t xml:space="preserve">agosto </w:t>
      </w:r>
      <w:r w:rsidRPr="0087768B">
        <w:t>de 2022.</w:t>
      </w:r>
    </w:p>
    <w:p w:rsidR="0087768B" w:rsidRDefault="0087768B" w:rsidP="001B27DD">
      <w:pPr>
        <w:pStyle w:val="Cabealho"/>
        <w:tabs>
          <w:tab w:val="clear" w:pos="4252"/>
          <w:tab w:val="clear" w:pos="8504"/>
        </w:tabs>
      </w:pPr>
    </w:p>
    <w:p w:rsidR="007C2368" w:rsidRPr="0087768B" w:rsidRDefault="007C2368" w:rsidP="0087768B"/>
    <w:p w:rsidR="007C2368" w:rsidRDefault="007C2368" w:rsidP="007C2368">
      <w:pPr>
        <w:jc w:val="center"/>
        <w:rPr>
          <w:b/>
          <w:szCs w:val="24"/>
        </w:rPr>
        <w:sectPr w:rsidR="007C2368" w:rsidSect="00BE69EA">
          <w:headerReference w:type="default" r:id="rId7"/>
          <w:footerReference w:type="default" r:id="rId8"/>
          <w:pgSz w:w="11906" w:h="16838"/>
          <w:pgMar w:top="1134" w:right="851" w:bottom="1134" w:left="1701" w:header="709" w:footer="709" w:gutter="0"/>
          <w:cols w:space="708"/>
          <w:docGrid w:linePitch="360"/>
        </w:sectPr>
      </w:pPr>
    </w:p>
    <w:p w:rsidR="007C2368" w:rsidRPr="007D11F9" w:rsidRDefault="007C2368" w:rsidP="002801BB">
      <w:pPr>
        <w:jc w:val="center"/>
        <w:rPr>
          <w:b/>
          <w:szCs w:val="24"/>
        </w:rPr>
      </w:pPr>
      <w:bookmarkStart w:id="0" w:name="_GoBack"/>
      <w:r w:rsidRPr="007D11F9">
        <w:rPr>
          <w:b/>
          <w:szCs w:val="24"/>
        </w:rPr>
        <w:lastRenderedPageBreak/>
        <w:t>MUNICÍPIO DE FORTALEZA DOS VALOS/RS</w:t>
      </w:r>
    </w:p>
    <w:p w:rsidR="007C2368" w:rsidRPr="007D11F9" w:rsidRDefault="007C2368" w:rsidP="002801BB">
      <w:pPr>
        <w:jc w:val="center"/>
        <w:rPr>
          <w:smallCaps/>
          <w:szCs w:val="24"/>
        </w:rPr>
      </w:pPr>
      <w:r w:rsidRPr="007D11F9">
        <w:rPr>
          <w:smallCaps/>
          <w:szCs w:val="24"/>
        </w:rPr>
        <w:t xml:space="preserve">Marcia </w:t>
      </w:r>
      <w:proofErr w:type="spellStart"/>
      <w:r w:rsidRPr="007D11F9">
        <w:rPr>
          <w:smallCaps/>
          <w:szCs w:val="24"/>
        </w:rPr>
        <w:t>Rossatto</w:t>
      </w:r>
      <w:proofErr w:type="spellEnd"/>
      <w:r w:rsidRPr="007D11F9">
        <w:rPr>
          <w:smallCaps/>
          <w:szCs w:val="24"/>
        </w:rPr>
        <w:t xml:space="preserve"> </w:t>
      </w:r>
      <w:proofErr w:type="spellStart"/>
      <w:r w:rsidRPr="007D11F9">
        <w:rPr>
          <w:smallCaps/>
          <w:szCs w:val="24"/>
        </w:rPr>
        <w:t>Fredi</w:t>
      </w:r>
      <w:proofErr w:type="spellEnd"/>
      <w:r w:rsidRPr="007D11F9">
        <w:rPr>
          <w:smallCaps/>
          <w:szCs w:val="24"/>
        </w:rPr>
        <w:t>,</w:t>
      </w:r>
    </w:p>
    <w:p w:rsidR="007C2368" w:rsidRPr="007D11F9" w:rsidRDefault="007C2368" w:rsidP="002801BB">
      <w:pPr>
        <w:jc w:val="center"/>
        <w:rPr>
          <w:smallCaps/>
          <w:szCs w:val="24"/>
        </w:rPr>
      </w:pPr>
      <w:r w:rsidRPr="007D11F9">
        <w:rPr>
          <w:smallCaps/>
          <w:szCs w:val="24"/>
        </w:rPr>
        <w:t>Prefeita Municipal</w:t>
      </w:r>
    </w:p>
    <w:p w:rsidR="002801BB" w:rsidRPr="007D11F9" w:rsidRDefault="002801BB" w:rsidP="002801BB">
      <w:pPr>
        <w:jc w:val="center"/>
        <w:rPr>
          <w:smallCaps/>
          <w:szCs w:val="24"/>
        </w:rPr>
      </w:pPr>
    </w:p>
    <w:p w:rsidR="002801BB" w:rsidRPr="007D11F9" w:rsidRDefault="002801BB" w:rsidP="002801BB">
      <w:pPr>
        <w:jc w:val="center"/>
      </w:pPr>
      <w:r w:rsidRPr="007D11F9">
        <w:rPr>
          <w:b/>
          <w:szCs w:val="24"/>
        </w:rPr>
        <w:lastRenderedPageBreak/>
        <w:t>FABIO LUIZ MORGAN</w:t>
      </w:r>
    </w:p>
    <w:p w:rsidR="002801BB" w:rsidRPr="007D11F9" w:rsidRDefault="002801BB" w:rsidP="002801BB">
      <w:pPr>
        <w:jc w:val="center"/>
        <w:rPr>
          <w:smallCaps/>
          <w:szCs w:val="24"/>
        </w:rPr>
      </w:pPr>
      <w:r w:rsidRPr="007D11F9">
        <w:rPr>
          <w:smallCaps/>
          <w:szCs w:val="24"/>
        </w:rPr>
        <w:t>Fabio Luiz Morgan</w:t>
      </w:r>
    </w:p>
    <w:p w:rsidR="007C2368" w:rsidRPr="007D11F9" w:rsidRDefault="007C2368" w:rsidP="002801BB">
      <w:pPr>
        <w:jc w:val="center"/>
        <w:rPr>
          <w:smallCaps/>
          <w:szCs w:val="24"/>
        </w:rPr>
      </w:pPr>
      <w:r w:rsidRPr="007D11F9">
        <w:rPr>
          <w:smallCaps/>
          <w:szCs w:val="24"/>
        </w:rPr>
        <w:t>representante legal</w:t>
      </w:r>
    </w:p>
    <w:p w:rsidR="007C2368" w:rsidRPr="007D11F9" w:rsidRDefault="007C2368" w:rsidP="0087768B">
      <w:pPr>
        <w:jc w:val="center"/>
        <w:rPr>
          <w:smallCaps/>
          <w:szCs w:val="24"/>
        </w:rPr>
        <w:sectPr w:rsidR="007C2368" w:rsidRPr="007D11F9" w:rsidSect="007C2368">
          <w:type w:val="continuous"/>
          <w:pgSz w:w="11906" w:h="16838"/>
          <w:pgMar w:top="1134" w:right="851" w:bottom="1134" w:left="1701" w:header="709" w:footer="709" w:gutter="0"/>
          <w:cols w:num="2" w:space="708"/>
          <w:docGrid w:linePitch="360"/>
        </w:sectPr>
      </w:pPr>
    </w:p>
    <w:bookmarkEnd w:id="0"/>
    <w:p w:rsidR="00751CEB" w:rsidRPr="00820831" w:rsidRDefault="00751CEB" w:rsidP="0087768B">
      <w:pPr>
        <w:jc w:val="center"/>
        <w:rPr>
          <w:color w:val="FF0000"/>
        </w:rPr>
      </w:pPr>
    </w:p>
    <w:sectPr w:rsidR="00751CEB" w:rsidRPr="00820831" w:rsidSect="007C2368">
      <w:type w:val="continuous"/>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0CBB" w:rsidRDefault="00E60CBB" w:rsidP="00BF5D86">
      <w:r>
        <w:separator/>
      </w:r>
    </w:p>
  </w:endnote>
  <w:endnote w:type="continuationSeparator" w:id="0">
    <w:p w:rsidR="00E60CBB" w:rsidRDefault="00E60CBB"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68B" w:rsidRDefault="0087768B">
    <w:pPr>
      <w:pStyle w:val="Rodap"/>
    </w:pPr>
    <w:r>
      <w:rPr>
        <w:noProof/>
        <w:lang w:eastAsia="pt-BR"/>
      </w:rPr>
      <mc:AlternateContent>
        <mc:Choice Requires="wps">
          <w:drawing>
            <wp:anchor distT="0" distB="0" distL="114300" distR="114300" simplePos="0" relativeHeight="251663360" behindDoc="0" locked="0" layoutInCell="1" allowOverlap="1" wp14:anchorId="340805CC" wp14:editId="32D340A0">
              <wp:simplePos x="0" y="0"/>
              <wp:positionH relativeFrom="page">
                <wp:align>center</wp:align>
              </wp:positionH>
              <wp:positionV relativeFrom="paragraph">
                <wp:posOffset>59690</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768B" w:rsidRPr="00AA1913" w:rsidRDefault="0087768B"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7D11F9">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7D11F9">
                            <w:rPr>
                              <w:b/>
                              <w:noProof/>
                            </w:rPr>
                            <w:t>4</w:t>
                          </w:r>
                          <w:r w:rsidRPr="00AA1913">
                            <w:rPr>
                              <w:b/>
                            </w:rPr>
                            <w:fldChar w:fldCharType="end"/>
                          </w:r>
                        </w:p>
                        <w:p w:rsidR="0087768B" w:rsidRDefault="0087768B"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0805CC" id="_x0000_t202" coordsize="21600,21600" o:spt="202" path="m,l,21600r21600,l21600,xe">
              <v:stroke joinstyle="miter"/>
              <v:path gradientshapeok="t" o:connecttype="rect"/>
            </v:shapetype>
            <v:shape id="Caixa de texto 7" o:spid="_x0000_s1026" type="#_x0000_t202" style="position:absolute;left:0;text-align:left;margin-left:0;margin-top:4.7pt;width:203.25pt;height:522.75pt;z-index:251663360;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" filled="f" stroked="f" strokeweight=".5pt">
              <v:textbox>
                <w:txbxContent>
                  <w:p w:rsidR="0087768B" w:rsidRPr="00AA1913" w:rsidRDefault="0087768B"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7D11F9">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7D11F9">
                      <w:rPr>
                        <w:b/>
                        <w:noProof/>
                      </w:rPr>
                      <w:t>4</w:t>
                    </w:r>
                    <w:r w:rsidRPr="00AA1913">
                      <w:rPr>
                        <w:b/>
                      </w:rPr>
                      <w:fldChar w:fldCharType="end"/>
                    </w:r>
                  </w:p>
                  <w:p w:rsidR="0087768B" w:rsidRDefault="0087768B" w:rsidP="00BF5D86"/>
                </w:txbxContent>
              </v:textbox>
              <w10:wrap anchorx="page"/>
            </v:shape>
          </w:pict>
        </mc:Fallback>
      </mc:AlternateContent>
    </w:r>
    <w:r>
      <w:rPr>
        <w:noProof/>
        <w:lang w:eastAsia="pt-BR"/>
      </w:rPr>
      <w:drawing>
        <wp:anchor distT="0" distB="0" distL="114300" distR="114300" simplePos="0" relativeHeight="251661312" behindDoc="0" locked="0" layoutInCell="1" allowOverlap="1" wp14:anchorId="6893548E" wp14:editId="771FC005">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0CBB" w:rsidRDefault="00E60CBB" w:rsidP="00BF5D86">
      <w:r>
        <w:separator/>
      </w:r>
    </w:p>
  </w:footnote>
  <w:footnote w:type="continuationSeparator" w:id="0">
    <w:p w:rsidR="00E60CBB" w:rsidRDefault="00E60CBB"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68B" w:rsidRDefault="0087768B">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67920C72"/>
    <w:multiLevelType w:val="multilevel"/>
    <w:tmpl w:val="37D6840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68B"/>
    <w:rsid w:val="000B185A"/>
    <w:rsid w:val="001B27DD"/>
    <w:rsid w:val="002179F1"/>
    <w:rsid w:val="002801BB"/>
    <w:rsid w:val="00751CEB"/>
    <w:rsid w:val="007C2368"/>
    <w:rsid w:val="007D11F9"/>
    <w:rsid w:val="007E63EB"/>
    <w:rsid w:val="00820831"/>
    <w:rsid w:val="0087768B"/>
    <w:rsid w:val="00B45829"/>
    <w:rsid w:val="00BE69EA"/>
    <w:rsid w:val="00BF5D86"/>
    <w:rsid w:val="00E60CBB"/>
    <w:rsid w:val="00E90D0A"/>
    <w:rsid w:val="00FF3E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1F2F979-E869-41FE-8CEF-93C36F85E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Ttulo">
    <w:name w:val="Title"/>
    <w:basedOn w:val="Normal"/>
    <w:next w:val="Normal"/>
    <w:link w:val="TtuloChar"/>
    <w:uiPriority w:val="10"/>
    <w:qFormat/>
    <w:rsid w:val="0087768B"/>
    <w:pPr>
      <w:jc w:val="center"/>
    </w:pPr>
    <w:rPr>
      <w:b/>
      <w:bCs/>
    </w:rPr>
  </w:style>
  <w:style w:type="character" w:customStyle="1" w:styleId="TtuloChar">
    <w:name w:val="Título Char"/>
    <w:basedOn w:val="Fontepargpadro"/>
    <w:link w:val="Ttulo"/>
    <w:uiPriority w:val="10"/>
    <w:rsid w:val="0087768B"/>
    <w:rPr>
      <w:b/>
      <w:bCs/>
    </w:rPr>
  </w:style>
  <w:style w:type="paragraph" w:styleId="PargrafodaLista">
    <w:name w:val="List Paragraph"/>
    <w:basedOn w:val="Normal"/>
    <w:uiPriority w:val="34"/>
    <w:qFormat/>
    <w:rsid w:val="008776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66941">
      <w:bodyDiv w:val="1"/>
      <w:marLeft w:val="0"/>
      <w:marRight w:val="0"/>
      <w:marTop w:val="0"/>
      <w:marBottom w:val="0"/>
      <w:divBdr>
        <w:top w:val="none" w:sz="0" w:space="0" w:color="auto"/>
        <w:left w:val="none" w:sz="0" w:space="0" w:color="auto"/>
        <w:bottom w:val="none" w:sz="0" w:space="0" w:color="auto"/>
        <w:right w:val="none" w:sz="0" w:space="0" w:color="auto"/>
      </w:divBdr>
    </w:div>
    <w:div w:id="916983314">
      <w:bodyDiv w:val="1"/>
      <w:marLeft w:val="0"/>
      <w:marRight w:val="0"/>
      <w:marTop w:val="0"/>
      <w:marBottom w:val="0"/>
      <w:divBdr>
        <w:top w:val="none" w:sz="0" w:space="0" w:color="auto"/>
        <w:left w:val="none" w:sz="0" w:space="0" w:color="auto"/>
        <w:bottom w:val="none" w:sz="0" w:space="0" w:color="auto"/>
        <w:right w:val="none" w:sz="0" w:space="0" w:color="auto"/>
      </w:divBdr>
    </w:div>
    <w:div w:id="93987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62</TotalTime>
  <Pages>1</Pages>
  <Words>1991</Words>
  <Characters>10753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6</cp:revision>
  <cp:lastPrinted>2022-08-02T14:20:00Z</cp:lastPrinted>
  <dcterms:created xsi:type="dcterms:W3CDTF">2022-08-02T13:06:00Z</dcterms:created>
  <dcterms:modified xsi:type="dcterms:W3CDTF">2022-08-02T14:20:00Z</dcterms:modified>
</cp:coreProperties>
</file>