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961759" w14:textId="77777777" w:rsidR="00951661" w:rsidRDefault="00951661" w:rsidP="00951661">
      <w:pPr>
        <w:jc w:val="center"/>
        <w:rPr>
          <w:b/>
          <w:bCs/>
          <w:sz w:val="24"/>
          <w:szCs w:val="24"/>
        </w:rPr>
      </w:pPr>
    </w:p>
    <w:p w14:paraId="1A639C89" w14:textId="3AC2CF12" w:rsidR="0007168A" w:rsidRPr="0007168A" w:rsidRDefault="0007168A" w:rsidP="0007168A">
      <w:pPr>
        <w:tabs>
          <w:tab w:val="left" w:pos="2835"/>
        </w:tabs>
        <w:suppressAutoHyphens w:val="0"/>
        <w:jc w:val="center"/>
        <w:rPr>
          <w:rFonts w:eastAsia="MS Mincho"/>
          <w:b/>
          <w:bCs/>
          <w:sz w:val="24"/>
          <w:szCs w:val="24"/>
          <w:lang w:eastAsia="zh-CN"/>
        </w:rPr>
      </w:pPr>
      <w:r w:rsidRPr="0007168A">
        <w:rPr>
          <w:rFonts w:eastAsia="MS Mincho"/>
          <w:b/>
          <w:bCs/>
          <w:sz w:val="24"/>
          <w:szCs w:val="24"/>
          <w:lang w:eastAsia="zh-CN"/>
        </w:rPr>
        <w:t>PROCESSO ADMINISTRATIVO Nº. 05</w:t>
      </w:r>
      <w:r>
        <w:rPr>
          <w:rFonts w:eastAsia="MS Mincho"/>
          <w:b/>
          <w:bCs/>
          <w:sz w:val="24"/>
          <w:szCs w:val="24"/>
          <w:lang w:eastAsia="zh-CN"/>
        </w:rPr>
        <w:t>5</w:t>
      </w:r>
      <w:r w:rsidRPr="0007168A">
        <w:rPr>
          <w:rFonts w:eastAsia="MS Mincho"/>
          <w:b/>
          <w:bCs/>
          <w:sz w:val="24"/>
          <w:szCs w:val="24"/>
          <w:lang w:eastAsia="zh-CN"/>
        </w:rPr>
        <w:t>/2026</w:t>
      </w:r>
    </w:p>
    <w:p w14:paraId="7A78FA0D" w14:textId="249BA60F" w:rsidR="0007168A" w:rsidRPr="0007168A" w:rsidRDefault="0007168A" w:rsidP="0007168A">
      <w:pPr>
        <w:tabs>
          <w:tab w:val="left" w:pos="2835"/>
        </w:tabs>
        <w:suppressAutoHyphens w:val="0"/>
        <w:jc w:val="center"/>
        <w:rPr>
          <w:rFonts w:eastAsia="MS Mincho"/>
          <w:b/>
          <w:bCs/>
          <w:sz w:val="24"/>
          <w:szCs w:val="24"/>
          <w:lang w:eastAsia="zh-CN"/>
        </w:rPr>
      </w:pPr>
      <w:r w:rsidRPr="0007168A">
        <w:rPr>
          <w:rFonts w:eastAsia="MS Mincho"/>
          <w:b/>
          <w:bCs/>
          <w:sz w:val="24"/>
          <w:szCs w:val="24"/>
          <w:lang w:eastAsia="zh-CN"/>
        </w:rPr>
        <w:t>DISPENSA DE LICITAÇÃO Nº. 02</w:t>
      </w:r>
      <w:r>
        <w:rPr>
          <w:rFonts w:eastAsia="MS Mincho"/>
          <w:b/>
          <w:bCs/>
          <w:sz w:val="24"/>
          <w:szCs w:val="24"/>
          <w:lang w:eastAsia="zh-CN"/>
        </w:rPr>
        <w:t>6</w:t>
      </w:r>
      <w:r w:rsidRPr="0007168A">
        <w:rPr>
          <w:rFonts w:eastAsia="MS Mincho"/>
          <w:b/>
          <w:bCs/>
          <w:sz w:val="24"/>
          <w:szCs w:val="24"/>
          <w:lang w:eastAsia="zh-CN"/>
        </w:rPr>
        <w:t>/2026</w:t>
      </w:r>
    </w:p>
    <w:p w14:paraId="0E1DAD1A" w14:textId="2DA603B9" w:rsidR="0007168A" w:rsidRPr="0007168A" w:rsidRDefault="0007168A" w:rsidP="0007168A">
      <w:pPr>
        <w:suppressAutoHyphens w:val="0"/>
        <w:adjustRightInd w:val="0"/>
        <w:jc w:val="center"/>
        <w:rPr>
          <w:rFonts w:eastAsia="MS Mincho"/>
          <w:b/>
          <w:bCs/>
          <w:sz w:val="24"/>
          <w:szCs w:val="24"/>
          <w:lang w:eastAsia="zh-CN"/>
        </w:rPr>
      </w:pPr>
      <w:r w:rsidRPr="0007168A">
        <w:rPr>
          <w:rFonts w:eastAsia="MS Mincho"/>
          <w:b/>
          <w:bCs/>
          <w:sz w:val="24"/>
          <w:szCs w:val="24"/>
          <w:lang w:eastAsia="zh-CN"/>
        </w:rPr>
        <w:t>CONTRATO Nº 07</w:t>
      </w:r>
      <w:r>
        <w:rPr>
          <w:rFonts w:eastAsia="MS Mincho"/>
          <w:b/>
          <w:bCs/>
          <w:sz w:val="24"/>
          <w:szCs w:val="24"/>
          <w:lang w:eastAsia="zh-CN"/>
        </w:rPr>
        <w:t>6</w:t>
      </w:r>
      <w:r w:rsidRPr="0007168A">
        <w:rPr>
          <w:rFonts w:eastAsia="MS Mincho"/>
          <w:b/>
          <w:bCs/>
          <w:sz w:val="24"/>
          <w:szCs w:val="24"/>
          <w:lang w:eastAsia="zh-CN"/>
        </w:rPr>
        <w:t>/2026</w:t>
      </w:r>
    </w:p>
    <w:p w14:paraId="146EB4EC" w14:textId="77777777" w:rsidR="0007168A" w:rsidRDefault="0007168A" w:rsidP="00951661">
      <w:pPr>
        <w:jc w:val="center"/>
        <w:rPr>
          <w:b/>
          <w:bCs/>
          <w:sz w:val="24"/>
          <w:szCs w:val="24"/>
        </w:rPr>
      </w:pPr>
    </w:p>
    <w:p w14:paraId="3313A56F" w14:textId="77777777" w:rsidR="0007168A" w:rsidRDefault="0007168A" w:rsidP="00951661">
      <w:pPr>
        <w:jc w:val="center"/>
        <w:rPr>
          <w:b/>
          <w:bCs/>
          <w:sz w:val="24"/>
          <w:szCs w:val="24"/>
        </w:rPr>
      </w:pPr>
    </w:p>
    <w:p w14:paraId="07D6DF51" w14:textId="77777777" w:rsidR="0007168A" w:rsidRDefault="0007168A" w:rsidP="00951661">
      <w:pPr>
        <w:jc w:val="center"/>
        <w:rPr>
          <w:b/>
          <w:bCs/>
          <w:sz w:val="24"/>
          <w:szCs w:val="24"/>
        </w:rPr>
      </w:pPr>
    </w:p>
    <w:p w14:paraId="5067EC89" w14:textId="77777777" w:rsidR="0007168A" w:rsidRDefault="0007168A" w:rsidP="00951661">
      <w:pPr>
        <w:jc w:val="center"/>
        <w:rPr>
          <w:b/>
          <w:bCs/>
          <w:sz w:val="24"/>
          <w:szCs w:val="24"/>
        </w:rPr>
      </w:pPr>
    </w:p>
    <w:p w14:paraId="400A8B9F" w14:textId="77777777" w:rsidR="00951661" w:rsidRDefault="00951661" w:rsidP="00951661">
      <w:pPr>
        <w:pStyle w:val="Default"/>
        <w:ind w:left="4320"/>
        <w:jc w:val="both"/>
        <w:rPr>
          <w:rFonts w:ascii="Times New Roman" w:hAnsi="Times New Roman" w:cs="Times New Roman"/>
          <w:b/>
          <w:bCs/>
          <w:color w:val="auto"/>
        </w:rPr>
      </w:pPr>
      <w:r>
        <w:rPr>
          <w:rFonts w:ascii="Times New Roman" w:hAnsi="Times New Roman" w:cs="Times New Roman"/>
          <w:b/>
          <w:bCs/>
          <w:color w:val="auto"/>
        </w:rPr>
        <w:t>CONTRATO DE AQUISIÇÃO DE BEM QUE CELEBRAM ENTRE SI O MUNICÍPIO DE RONDA ALTA E A EMPRESA</w:t>
      </w:r>
      <w:r>
        <w:rPr>
          <w:rFonts w:ascii="Times New Roman" w:hAnsi="Times New Roman" w:cs="Times New Roman"/>
          <w:b/>
          <w:bCs/>
          <w:color w:val="FF0000"/>
        </w:rPr>
        <w:t xml:space="preserve"> </w:t>
      </w:r>
      <w:r>
        <w:rPr>
          <w:rFonts w:ascii="Times New Roman" w:hAnsi="Times New Roman"/>
          <w:b/>
          <w:bCs/>
        </w:rPr>
        <w:t>ZPNEUS COMERCIO DE PNEUS PEÇAS E ASSESSORIOS AUTOMOTIVOS LTDA</w:t>
      </w:r>
    </w:p>
    <w:p w14:paraId="6F9B27E1" w14:textId="77777777" w:rsidR="00951661" w:rsidRDefault="00951661" w:rsidP="00951661">
      <w:pPr>
        <w:jc w:val="center"/>
        <w:rPr>
          <w:bCs/>
          <w:sz w:val="24"/>
          <w:szCs w:val="24"/>
        </w:rPr>
      </w:pPr>
    </w:p>
    <w:p w14:paraId="2E55C9C4" w14:textId="77777777" w:rsidR="00951661" w:rsidRDefault="00951661" w:rsidP="00951661">
      <w:pPr>
        <w:pStyle w:val="SemEspaamento"/>
        <w:jc w:val="both"/>
        <w:rPr>
          <w:color w:val="000000" w:themeColor="text1"/>
          <w:sz w:val="24"/>
          <w:szCs w:val="24"/>
        </w:rPr>
      </w:pPr>
      <w:bookmarkStart w:id="0" w:name="__DdeLink__300_108453012"/>
      <w:r>
        <w:rPr>
          <w:b/>
          <w:color w:val="000000" w:themeColor="text1"/>
          <w:sz w:val="24"/>
          <w:szCs w:val="24"/>
        </w:rPr>
        <w:t>CONTRATANTE:</w:t>
      </w:r>
      <w:r>
        <w:rPr>
          <w:color w:val="000000" w:themeColor="text1"/>
          <w:sz w:val="24"/>
          <w:szCs w:val="24"/>
        </w:rPr>
        <w:t xml:space="preserve"> </w:t>
      </w:r>
      <w:bookmarkEnd w:id="0"/>
      <w:r>
        <w:rPr>
          <w:color w:val="000000" w:themeColor="text1"/>
          <w:sz w:val="24"/>
          <w:szCs w:val="24"/>
        </w:rPr>
        <w:t xml:space="preserve">O </w:t>
      </w:r>
      <w:r>
        <w:rPr>
          <w:b/>
          <w:color w:val="000000" w:themeColor="text1"/>
          <w:sz w:val="24"/>
          <w:szCs w:val="24"/>
        </w:rPr>
        <w:t>MUNICÍPIO DE RONDA ALTA</w:t>
      </w:r>
      <w:r>
        <w:rPr>
          <w:color w:val="000000" w:themeColor="text1"/>
          <w:sz w:val="24"/>
          <w:szCs w:val="24"/>
        </w:rPr>
        <w:t xml:space="preserve">, Pessoa Jurídica de Direito Público Interno, inscrição no CNPJ nº 87.711.503/0001-53, com sede na Praça </w:t>
      </w:r>
      <w:proofErr w:type="spellStart"/>
      <w:r>
        <w:rPr>
          <w:color w:val="000000" w:themeColor="text1"/>
          <w:sz w:val="24"/>
          <w:szCs w:val="24"/>
        </w:rPr>
        <w:t>Mose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Míssio</w:t>
      </w:r>
      <w:proofErr w:type="spellEnd"/>
      <w:r>
        <w:rPr>
          <w:color w:val="000000" w:themeColor="text1"/>
          <w:sz w:val="24"/>
          <w:szCs w:val="24"/>
        </w:rPr>
        <w:t xml:space="preserve">, s/nº, representado pelo seu Prefeito Municipal </w:t>
      </w:r>
      <w:r>
        <w:rPr>
          <w:b/>
          <w:bCs/>
          <w:color w:val="000000" w:themeColor="text1"/>
          <w:sz w:val="24"/>
          <w:szCs w:val="24"/>
        </w:rPr>
        <w:t>MARCOS MIGUEL BEUX</w:t>
      </w:r>
      <w:r>
        <w:rPr>
          <w:color w:val="000000" w:themeColor="text1"/>
          <w:sz w:val="24"/>
          <w:szCs w:val="24"/>
        </w:rPr>
        <w:t xml:space="preserve">, brasileiro, casado, portador do CPF nº </w:t>
      </w:r>
      <w:proofErr w:type="gramStart"/>
      <w:r>
        <w:rPr>
          <w:color w:val="000000" w:themeColor="text1"/>
          <w:sz w:val="24"/>
          <w:szCs w:val="24"/>
        </w:rPr>
        <w:t>900.*</w:t>
      </w:r>
      <w:proofErr w:type="gramEnd"/>
      <w:r>
        <w:rPr>
          <w:color w:val="000000" w:themeColor="text1"/>
          <w:sz w:val="24"/>
          <w:szCs w:val="24"/>
        </w:rPr>
        <w:t>**.060-** e RG nº 30**13**92, residente e domiciliado em Ronda Alta/RS.</w:t>
      </w:r>
    </w:p>
    <w:p w14:paraId="2C2A34C1" w14:textId="77777777" w:rsidR="00951661" w:rsidRDefault="00951661" w:rsidP="00951661">
      <w:pPr>
        <w:jc w:val="both"/>
        <w:rPr>
          <w:color w:val="FF0000"/>
          <w:w w:val="90"/>
          <w:sz w:val="24"/>
          <w:szCs w:val="24"/>
        </w:rPr>
      </w:pPr>
    </w:p>
    <w:p w14:paraId="6A368DB4" w14:textId="77777777" w:rsidR="00951661" w:rsidRDefault="00951661" w:rsidP="00951661">
      <w:pPr>
        <w:jc w:val="both"/>
        <w:rPr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CONTRATADA:</w:t>
      </w:r>
      <w:r w:rsidRPr="00951661">
        <w:rPr>
          <w:b/>
          <w:bCs/>
        </w:rPr>
        <w:t xml:space="preserve"> </w:t>
      </w:r>
      <w:r>
        <w:rPr>
          <w:b/>
          <w:bCs/>
        </w:rPr>
        <w:t>ZPNEUS COMERCIO DE PNEUS PEÇAS E ASSESSORIOS AUTOMOTIVOS LTDA</w:t>
      </w:r>
      <w:r>
        <w:rPr>
          <w:b/>
          <w:bCs/>
          <w:sz w:val="24"/>
          <w:szCs w:val="24"/>
        </w:rPr>
        <w:t>,</w:t>
      </w:r>
      <w:r>
        <w:rPr>
          <w:sz w:val="24"/>
          <w:szCs w:val="24"/>
        </w:rPr>
        <w:t xml:space="preserve"> com sede na </w:t>
      </w:r>
      <w:r>
        <w:rPr>
          <w:b/>
          <w:shd w:val="clear" w:color="auto" w:fill="FFFFFF"/>
        </w:rPr>
        <w:t xml:space="preserve">RUA MAX BLOEDOW, </w:t>
      </w:r>
      <w:r>
        <w:rPr>
          <w:sz w:val="24"/>
          <w:szCs w:val="24"/>
        </w:rPr>
        <w:t xml:space="preserve">nº 181, Bairro FLORESTA, no Município de NOVA SANTA RITA RS, CEP:92.480-000, inscrita no CNPJ nº 01.820.705/0001-18, representada neste ato por Flávio José </w:t>
      </w:r>
      <w:proofErr w:type="spellStart"/>
      <w:r>
        <w:rPr>
          <w:sz w:val="24"/>
          <w:szCs w:val="24"/>
        </w:rPr>
        <w:t>Severgnini</w:t>
      </w:r>
      <w:proofErr w:type="spellEnd"/>
      <w:r>
        <w:rPr>
          <w:sz w:val="24"/>
          <w:szCs w:val="24"/>
        </w:rPr>
        <w:t xml:space="preserve"> portador do CPF n° 576***950**, </w:t>
      </w:r>
      <w:r>
        <w:rPr>
          <w:color w:val="000000" w:themeColor="text1"/>
          <w:sz w:val="24"/>
          <w:szCs w:val="24"/>
        </w:rPr>
        <w:t xml:space="preserve">e RG nº 904***867**, </w:t>
      </w:r>
      <w:r>
        <w:rPr>
          <w:sz w:val="24"/>
          <w:szCs w:val="24"/>
        </w:rPr>
        <w:t>residente e domiciliado em Porto Alegre RS.</w:t>
      </w:r>
    </w:p>
    <w:p w14:paraId="49E71811" w14:textId="77777777" w:rsidR="00951661" w:rsidRDefault="00951661" w:rsidP="00951661">
      <w:pPr>
        <w:widowControl w:val="0"/>
        <w:jc w:val="both"/>
        <w:rPr>
          <w:sz w:val="24"/>
          <w:szCs w:val="24"/>
          <w:lang w:val="pt-PT" w:eastAsia="en-US"/>
        </w:rPr>
      </w:pPr>
    </w:p>
    <w:p w14:paraId="419330AC" w14:textId="77777777" w:rsidR="00951661" w:rsidRPr="00951661" w:rsidRDefault="00951661" w:rsidP="00951661">
      <w:pPr>
        <w:widowControl w:val="0"/>
        <w:ind w:firstLine="708"/>
        <w:jc w:val="both"/>
        <w:rPr>
          <w:sz w:val="24"/>
          <w:szCs w:val="24"/>
          <w:lang w:val="pt-PT" w:eastAsia="en-US"/>
        </w:rPr>
      </w:pPr>
      <w:r>
        <w:rPr>
          <w:sz w:val="24"/>
          <w:szCs w:val="24"/>
          <w:lang w:val="pt-PT" w:eastAsia="en-US"/>
        </w:rPr>
        <w:t xml:space="preserve">Resolvem celebrar o presente contrato nos termos do </w:t>
      </w:r>
      <w:r>
        <w:rPr>
          <w:b/>
          <w:bCs/>
          <w:color w:val="FF0000"/>
          <w:sz w:val="24"/>
          <w:szCs w:val="24"/>
          <w:lang w:val="pt-PT" w:eastAsia="en-US"/>
        </w:rPr>
        <w:t xml:space="preserve">Processo Administrativo Nº 055/2026, Dispensa de Licitação Nº 026/2026, </w:t>
      </w:r>
      <w:r>
        <w:rPr>
          <w:sz w:val="24"/>
          <w:szCs w:val="24"/>
          <w:lang w:val="pt-PT" w:eastAsia="en-US"/>
        </w:rPr>
        <w:t>e dos dispositivos instituídos pela Lei Federal n.º 14.133/2021</w:t>
      </w:r>
      <w:r>
        <w:rPr>
          <w:spacing w:val="-9"/>
          <w:sz w:val="24"/>
          <w:szCs w:val="24"/>
          <w:lang w:val="pt-PT" w:eastAsia="en-US"/>
        </w:rPr>
        <w:t xml:space="preserve"> </w:t>
      </w:r>
      <w:r>
        <w:rPr>
          <w:sz w:val="24"/>
          <w:szCs w:val="24"/>
          <w:lang w:val="pt-PT" w:eastAsia="en-US"/>
        </w:rPr>
        <w:t>e</w:t>
      </w:r>
      <w:r>
        <w:rPr>
          <w:spacing w:val="-8"/>
          <w:sz w:val="24"/>
          <w:szCs w:val="24"/>
          <w:lang w:val="pt-PT" w:eastAsia="en-US"/>
        </w:rPr>
        <w:t xml:space="preserve"> </w:t>
      </w:r>
      <w:r>
        <w:rPr>
          <w:sz w:val="24"/>
          <w:szCs w:val="24"/>
          <w:lang w:val="pt-PT" w:eastAsia="en-US"/>
        </w:rPr>
        <w:t>demais</w:t>
      </w:r>
      <w:r>
        <w:rPr>
          <w:spacing w:val="-8"/>
          <w:sz w:val="24"/>
          <w:szCs w:val="24"/>
          <w:lang w:val="pt-PT" w:eastAsia="en-US"/>
        </w:rPr>
        <w:t xml:space="preserve"> </w:t>
      </w:r>
      <w:r>
        <w:rPr>
          <w:sz w:val="24"/>
          <w:szCs w:val="24"/>
          <w:lang w:val="pt-PT" w:eastAsia="en-US"/>
        </w:rPr>
        <w:t>disposições</w:t>
      </w:r>
      <w:r>
        <w:rPr>
          <w:spacing w:val="-7"/>
          <w:sz w:val="24"/>
          <w:szCs w:val="24"/>
          <w:lang w:val="pt-PT" w:eastAsia="en-US"/>
        </w:rPr>
        <w:t xml:space="preserve"> </w:t>
      </w:r>
      <w:r>
        <w:rPr>
          <w:sz w:val="24"/>
          <w:szCs w:val="24"/>
          <w:lang w:val="pt-PT" w:eastAsia="en-US"/>
        </w:rPr>
        <w:t>legais</w:t>
      </w:r>
      <w:r>
        <w:rPr>
          <w:spacing w:val="-8"/>
          <w:sz w:val="24"/>
          <w:szCs w:val="24"/>
          <w:lang w:val="pt-PT" w:eastAsia="en-US"/>
        </w:rPr>
        <w:t xml:space="preserve"> </w:t>
      </w:r>
      <w:r>
        <w:rPr>
          <w:sz w:val="24"/>
          <w:szCs w:val="24"/>
          <w:lang w:val="pt-PT" w:eastAsia="en-US"/>
        </w:rPr>
        <w:t>pertinentes</w:t>
      </w:r>
      <w:r>
        <w:rPr>
          <w:spacing w:val="-10"/>
          <w:sz w:val="24"/>
          <w:szCs w:val="24"/>
          <w:lang w:val="pt-PT" w:eastAsia="en-US"/>
        </w:rPr>
        <w:t xml:space="preserve"> </w:t>
      </w:r>
      <w:r>
        <w:rPr>
          <w:sz w:val="24"/>
          <w:szCs w:val="24"/>
          <w:lang w:val="pt-PT" w:eastAsia="en-US"/>
        </w:rPr>
        <w:t>às</w:t>
      </w:r>
      <w:r>
        <w:rPr>
          <w:spacing w:val="-8"/>
          <w:sz w:val="24"/>
          <w:szCs w:val="24"/>
          <w:lang w:val="pt-PT" w:eastAsia="en-US"/>
        </w:rPr>
        <w:t xml:space="preserve"> </w:t>
      </w:r>
      <w:r>
        <w:rPr>
          <w:sz w:val="24"/>
          <w:szCs w:val="24"/>
          <w:lang w:val="pt-PT" w:eastAsia="en-US"/>
        </w:rPr>
        <w:t>quais</w:t>
      </w:r>
      <w:r>
        <w:rPr>
          <w:spacing w:val="-7"/>
          <w:sz w:val="24"/>
          <w:szCs w:val="24"/>
          <w:lang w:val="pt-PT" w:eastAsia="en-US"/>
        </w:rPr>
        <w:t xml:space="preserve"> </w:t>
      </w:r>
      <w:r>
        <w:rPr>
          <w:sz w:val="24"/>
          <w:szCs w:val="24"/>
          <w:lang w:val="pt-PT" w:eastAsia="en-US"/>
        </w:rPr>
        <w:t>se</w:t>
      </w:r>
      <w:r>
        <w:rPr>
          <w:spacing w:val="-8"/>
          <w:sz w:val="24"/>
          <w:szCs w:val="24"/>
          <w:lang w:val="pt-PT" w:eastAsia="en-US"/>
        </w:rPr>
        <w:t xml:space="preserve"> </w:t>
      </w:r>
      <w:r>
        <w:rPr>
          <w:sz w:val="24"/>
          <w:szCs w:val="24"/>
          <w:lang w:val="pt-PT" w:eastAsia="en-US"/>
        </w:rPr>
        <w:t>sujeitam,</w:t>
      </w:r>
      <w:r>
        <w:rPr>
          <w:spacing w:val="-9"/>
          <w:sz w:val="24"/>
          <w:szCs w:val="24"/>
          <w:lang w:val="pt-PT" w:eastAsia="en-US"/>
        </w:rPr>
        <w:t xml:space="preserve"> </w:t>
      </w:r>
      <w:r>
        <w:rPr>
          <w:sz w:val="24"/>
          <w:szCs w:val="24"/>
          <w:lang w:val="pt-PT" w:eastAsia="en-US"/>
        </w:rPr>
        <w:t>mediante</w:t>
      </w:r>
      <w:r>
        <w:rPr>
          <w:spacing w:val="-8"/>
          <w:sz w:val="24"/>
          <w:szCs w:val="24"/>
          <w:lang w:val="pt-PT" w:eastAsia="en-US"/>
        </w:rPr>
        <w:t xml:space="preserve"> </w:t>
      </w:r>
      <w:r>
        <w:rPr>
          <w:sz w:val="24"/>
          <w:szCs w:val="24"/>
          <w:lang w:val="pt-PT" w:eastAsia="en-US"/>
        </w:rPr>
        <w:t>as</w:t>
      </w:r>
      <w:r>
        <w:rPr>
          <w:spacing w:val="-9"/>
          <w:sz w:val="24"/>
          <w:szCs w:val="24"/>
          <w:lang w:val="pt-PT" w:eastAsia="en-US"/>
        </w:rPr>
        <w:t xml:space="preserve"> </w:t>
      </w:r>
      <w:r>
        <w:rPr>
          <w:sz w:val="24"/>
          <w:szCs w:val="24"/>
          <w:lang w:val="pt-PT" w:eastAsia="en-US"/>
        </w:rPr>
        <w:t>cláusulas</w:t>
      </w:r>
      <w:r>
        <w:rPr>
          <w:spacing w:val="-8"/>
          <w:sz w:val="24"/>
          <w:szCs w:val="24"/>
          <w:lang w:val="pt-PT" w:eastAsia="en-US"/>
        </w:rPr>
        <w:t xml:space="preserve"> </w:t>
      </w:r>
      <w:r>
        <w:rPr>
          <w:sz w:val="24"/>
          <w:szCs w:val="24"/>
          <w:lang w:val="pt-PT" w:eastAsia="en-US"/>
        </w:rPr>
        <w:t>e</w:t>
      </w:r>
      <w:r>
        <w:rPr>
          <w:spacing w:val="-8"/>
          <w:sz w:val="24"/>
          <w:szCs w:val="24"/>
          <w:lang w:val="pt-PT" w:eastAsia="en-US"/>
        </w:rPr>
        <w:t xml:space="preserve"> </w:t>
      </w:r>
      <w:r>
        <w:rPr>
          <w:sz w:val="24"/>
          <w:szCs w:val="24"/>
          <w:lang w:val="pt-PT" w:eastAsia="en-US"/>
        </w:rPr>
        <w:t>condições seguintes:</w:t>
      </w:r>
    </w:p>
    <w:tbl>
      <w:tblPr>
        <w:tblW w:w="9072" w:type="dxa"/>
        <w:tblInd w:w="-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50"/>
        <w:gridCol w:w="3864"/>
        <w:gridCol w:w="845"/>
        <w:gridCol w:w="50"/>
        <w:gridCol w:w="1207"/>
        <w:gridCol w:w="828"/>
        <w:gridCol w:w="1528"/>
      </w:tblGrid>
      <w:tr w:rsidR="00951661" w:rsidRPr="00951661" w14:paraId="1AD71D2C" w14:textId="77777777" w:rsidTr="001F2840"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BF10EC" w14:textId="77777777" w:rsidR="00951661" w:rsidRPr="00951661" w:rsidRDefault="00951661" w:rsidP="00951661">
            <w:pPr>
              <w:suppressAutoHyphens w:val="0"/>
              <w:autoSpaceDN w:val="0"/>
              <w:jc w:val="center"/>
              <w:rPr>
                <w:rFonts w:eastAsia="Arial"/>
                <w:b/>
                <w:bCs/>
                <w:color w:val="FFFFFF"/>
              </w:rPr>
            </w:pPr>
            <w:r w:rsidRPr="00951661">
              <w:rPr>
                <w:rFonts w:eastAsia="Arial"/>
                <w:b/>
                <w:bCs/>
                <w:color w:val="FFFFFF"/>
              </w:rPr>
              <w:t>ITEM</w:t>
            </w:r>
          </w:p>
        </w:tc>
        <w:tc>
          <w:tcPr>
            <w:tcW w:w="3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F910CB" w14:textId="77777777" w:rsidR="00951661" w:rsidRPr="00951661" w:rsidRDefault="00951661" w:rsidP="00951661">
            <w:pPr>
              <w:suppressAutoHyphens w:val="0"/>
              <w:autoSpaceDN w:val="0"/>
              <w:jc w:val="center"/>
              <w:rPr>
                <w:rFonts w:eastAsia="Arial"/>
                <w:b/>
                <w:bCs/>
                <w:color w:val="FFFFFF"/>
              </w:rPr>
            </w:pPr>
            <w:r w:rsidRPr="00951661">
              <w:rPr>
                <w:rFonts w:eastAsia="Arial"/>
                <w:b/>
                <w:bCs/>
                <w:color w:val="FFFFFF"/>
              </w:rPr>
              <w:t>DESCRIÇÃO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05F42B" w14:textId="77777777" w:rsidR="00951661" w:rsidRPr="00951661" w:rsidRDefault="00951661" w:rsidP="00951661">
            <w:pPr>
              <w:suppressAutoHyphens w:val="0"/>
              <w:autoSpaceDN w:val="0"/>
              <w:jc w:val="center"/>
              <w:rPr>
                <w:rFonts w:eastAsia="Arial"/>
                <w:b/>
                <w:bCs/>
                <w:color w:val="FFFFFF"/>
              </w:rPr>
            </w:pPr>
            <w:r w:rsidRPr="00951661">
              <w:rPr>
                <w:rFonts w:eastAsia="Arial"/>
                <w:b/>
                <w:bCs/>
                <w:color w:val="FFFFFF"/>
              </w:rPr>
              <w:t>UND. / QTD</w:t>
            </w:r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74E6D7" w14:textId="77777777" w:rsidR="00951661" w:rsidRPr="00951661" w:rsidRDefault="00951661" w:rsidP="00951661">
            <w:pPr>
              <w:suppressAutoHyphens w:val="0"/>
              <w:autoSpaceDN w:val="0"/>
              <w:jc w:val="center"/>
              <w:rPr>
                <w:rFonts w:eastAsia="Arial"/>
                <w:b/>
                <w:bCs/>
                <w:color w:val="FFFFFF"/>
              </w:rPr>
            </w:pPr>
            <w:r w:rsidRPr="00951661">
              <w:rPr>
                <w:rFonts w:eastAsia="Arial"/>
                <w:b/>
                <w:bCs/>
                <w:color w:val="FFFFFF"/>
              </w:rPr>
              <w:t>VALOR UNITÁRIO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C8C269" w14:textId="77777777" w:rsidR="00951661" w:rsidRPr="00951661" w:rsidRDefault="00951661" w:rsidP="00951661">
            <w:pPr>
              <w:suppressAutoHyphens w:val="0"/>
              <w:autoSpaceDN w:val="0"/>
              <w:jc w:val="center"/>
              <w:rPr>
                <w:rFonts w:eastAsia="Arial"/>
                <w:b/>
                <w:bCs/>
                <w:color w:val="FFFFFF"/>
              </w:rPr>
            </w:pPr>
            <w:r w:rsidRPr="00951661">
              <w:rPr>
                <w:rFonts w:eastAsia="Arial"/>
                <w:b/>
                <w:bCs/>
                <w:color w:val="FFFFFF"/>
              </w:rPr>
              <w:t>VALOR TOTAL</w:t>
            </w:r>
          </w:p>
        </w:tc>
      </w:tr>
      <w:tr w:rsidR="00951661" w:rsidRPr="00951661" w14:paraId="5B5EE3B2" w14:textId="77777777" w:rsidTr="001F2840"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86F188" w14:textId="77777777" w:rsidR="00951661" w:rsidRPr="00951661" w:rsidRDefault="00951661" w:rsidP="00951661">
            <w:pPr>
              <w:suppressAutoHyphens w:val="0"/>
              <w:autoSpaceDN w:val="0"/>
              <w:jc w:val="both"/>
              <w:rPr>
                <w:rFonts w:eastAsia="Arial"/>
                <w:color w:val="000000"/>
              </w:rPr>
            </w:pPr>
            <w:r w:rsidRPr="00951661">
              <w:rPr>
                <w:rFonts w:eastAsia="Arial"/>
                <w:color w:val="000000"/>
              </w:rPr>
              <w:t>01</w:t>
            </w:r>
          </w:p>
        </w:tc>
        <w:tc>
          <w:tcPr>
            <w:tcW w:w="3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ECD25C" w14:textId="77777777" w:rsidR="00951661" w:rsidRPr="00951661" w:rsidRDefault="00951661" w:rsidP="00951661">
            <w:pPr>
              <w:suppressAutoHyphens w:val="0"/>
              <w:autoSpaceDN w:val="0"/>
              <w:jc w:val="both"/>
              <w:rPr>
                <w:rFonts w:eastAsia="Arial"/>
                <w:color w:val="000000"/>
                <w:sz w:val="22"/>
                <w:szCs w:val="22"/>
              </w:rPr>
            </w:pPr>
            <w:r w:rsidRPr="00951661">
              <w:rPr>
                <w:rFonts w:eastAsia="Arial"/>
                <w:color w:val="000000"/>
                <w:sz w:val="22"/>
                <w:szCs w:val="22"/>
              </w:rPr>
              <w:t>PNEU NOVO 225/75R16 COM AS SEGUINTES ESPECIFICAÇOES MINIMAS: ÍNDICE DE CARGA 105, INDICE DE VELOCIDADE R APROVADO PELO IMETRO, GARANTIA DE 5 ANOS CONTRA DEFEITOS DE FABRICAÇÃO.</w:t>
            </w:r>
          </w:p>
          <w:p w14:paraId="104EF91A" w14:textId="77777777" w:rsidR="00951661" w:rsidRPr="00951661" w:rsidRDefault="00951661" w:rsidP="00951661">
            <w:pPr>
              <w:suppressAutoHyphens w:val="0"/>
              <w:autoSpaceDN w:val="0"/>
              <w:jc w:val="both"/>
              <w:rPr>
                <w:rFonts w:eastAsia="Arial"/>
                <w:color w:val="000000"/>
              </w:rPr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B72094" w14:textId="77777777" w:rsidR="00951661" w:rsidRPr="00951661" w:rsidRDefault="00951661" w:rsidP="00951661">
            <w:pPr>
              <w:suppressAutoHyphens w:val="0"/>
              <w:autoSpaceDN w:val="0"/>
              <w:jc w:val="both"/>
              <w:rPr>
                <w:rFonts w:eastAsia="Arial"/>
                <w:color w:val="000000"/>
              </w:rPr>
            </w:pPr>
            <w:r w:rsidRPr="00951661">
              <w:rPr>
                <w:rFonts w:eastAsia="Arial"/>
                <w:color w:val="000000"/>
              </w:rPr>
              <w:t>16</w:t>
            </w:r>
          </w:p>
        </w:tc>
        <w:tc>
          <w:tcPr>
            <w:tcW w:w="12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9A834" w14:textId="77777777" w:rsidR="00951661" w:rsidRPr="00951661" w:rsidRDefault="00951661" w:rsidP="00951661">
            <w:pPr>
              <w:suppressAutoHyphens w:val="0"/>
              <w:autoSpaceDN w:val="0"/>
              <w:jc w:val="right"/>
              <w:rPr>
                <w:rFonts w:eastAsia="Arial"/>
                <w:color w:val="000000"/>
              </w:rPr>
            </w:pPr>
            <w:r w:rsidRPr="00951661">
              <w:rPr>
                <w:rFonts w:eastAsia="Arial"/>
                <w:color w:val="000000"/>
              </w:rPr>
              <w:t>R$ 809,22</w:t>
            </w:r>
          </w:p>
        </w:tc>
        <w:tc>
          <w:tcPr>
            <w:tcW w:w="23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66B5F3" w14:textId="77777777" w:rsidR="00951661" w:rsidRPr="00951661" w:rsidRDefault="00951661" w:rsidP="00951661">
            <w:pPr>
              <w:suppressAutoHyphens w:val="0"/>
              <w:autoSpaceDN w:val="0"/>
              <w:jc w:val="right"/>
              <w:rPr>
                <w:rFonts w:eastAsia="Arial"/>
                <w:color w:val="000000"/>
              </w:rPr>
            </w:pPr>
            <w:r w:rsidRPr="00951661">
              <w:rPr>
                <w:rFonts w:eastAsia="Arial"/>
                <w:color w:val="000000"/>
              </w:rPr>
              <w:t xml:space="preserve">R$ 12.947,52 </w:t>
            </w:r>
          </w:p>
        </w:tc>
      </w:tr>
    </w:tbl>
    <w:p w14:paraId="62521B3F" w14:textId="77777777" w:rsidR="00951661" w:rsidRDefault="00951661" w:rsidP="00951661">
      <w:pPr>
        <w:widowControl w:val="0"/>
        <w:ind w:firstLine="708"/>
        <w:jc w:val="both"/>
        <w:rPr>
          <w:color w:val="FF0000"/>
        </w:rPr>
      </w:pPr>
    </w:p>
    <w:p w14:paraId="02EC3C32" w14:textId="77777777" w:rsidR="00951661" w:rsidRDefault="00951661" w:rsidP="00951661">
      <w:pPr>
        <w:widowControl w:val="0"/>
        <w:rPr>
          <w:b/>
          <w:sz w:val="22"/>
          <w:szCs w:val="24"/>
          <w:lang w:val="pt-PT" w:eastAsia="en-US"/>
        </w:rPr>
      </w:pPr>
    </w:p>
    <w:p w14:paraId="3BCE0AC1" w14:textId="77777777" w:rsidR="00951661" w:rsidRDefault="00951661" w:rsidP="00951661">
      <w:pPr>
        <w:widowControl w:val="0"/>
        <w:jc w:val="center"/>
        <w:outlineLvl w:val="0"/>
        <w:rPr>
          <w:b/>
          <w:bCs/>
          <w:sz w:val="24"/>
          <w:szCs w:val="24"/>
          <w:lang w:val="pt-PT" w:eastAsia="en-US"/>
        </w:rPr>
      </w:pPr>
      <w:r>
        <w:rPr>
          <w:b/>
          <w:bCs/>
          <w:sz w:val="24"/>
          <w:szCs w:val="24"/>
          <w:lang w:val="pt-PT" w:eastAsia="en-US"/>
        </w:rPr>
        <w:t>CLÁUSULA</w:t>
      </w:r>
      <w:r>
        <w:rPr>
          <w:b/>
          <w:bCs/>
          <w:spacing w:val="-1"/>
          <w:sz w:val="24"/>
          <w:szCs w:val="24"/>
          <w:lang w:val="pt-PT" w:eastAsia="en-US"/>
        </w:rPr>
        <w:t xml:space="preserve"> </w:t>
      </w:r>
      <w:r>
        <w:rPr>
          <w:b/>
          <w:bCs/>
          <w:sz w:val="24"/>
          <w:szCs w:val="24"/>
          <w:lang w:val="pt-PT" w:eastAsia="en-US"/>
        </w:rPr>
        <w:t>PRIMEIRA -</w:t>
      </w:r>
      <w:r>
        <w:rPr>
          <w:b/>
          <w:bCs/>
          <w:spacing w:val="-2"/>
          <w:sz w:val="24"/>
          <w:szCs w:val="24"/>
          <w:lang w:val="pt-PT" w:eastAsia="en-US"/>
        </w:rPr>
        <w:t xml:space="preserve"> </w:t>
      </w:r>
      <w:r>
        <w:rPr>
          <w:b/>
          <w:bCs/>
          <w:sz w:val="24"/>
          <w:szCs w:val="24"/>
          <w:lang w:val="pt-PT" w:eastAsia="en-US"/>
        </w:rPr>
        <w:t>DO OBJETO</w:t>
      </w:r>
    </w:p>
    <w:p w14:paraId="6A7F579E" w14:textId="77777777" w:rsidR="00951661" w:rsidRDefault="00951661" w:rsidP="00A85CD2">
      <w:pPr>
        <w:pStyle w:val="Standard"/>
        <w:jc w:val="both"/>
      </w:pPr>
      <w:r>
        <w:rPr>
          <w:b/>
          <w:bCs/>
          <w:spacing w:val="-1"/>
          <w:lang w:val="pt-PT" w:eastAsia="en-US"/>
        </w:rPr>
        <w:t xml:space="preserve">1.1. </w:t>
      </w:r>
      <w:r w:rsidR="00A85CD2" w:rsidRPr="00A85CD2">
        <w:rPr>
          <w:spacing w:val="-1"/>
          <w:lang w:val="pt-PT" w:eastAsia="en-US"/>
        </w:rPr>
        <w:t xml:space="preserve">O </w:t>
      </w:r>
      <w:r w:rsidR="00A85CD2">
        <w:rPr>
          <w:rFonts w:ascii="Times New Roman" w:hAnsi="Times New Roman"/>
        </w:rPr>
        <w:t xml:space="preserve">objetivo </w:t>
      </w:r>
      <w:r w:rsidR="00A85CD2">
        <w:t>a aquisição</w:t>
      </w:r>
      <w:r w:rsidR="00A85CD2">
        <w:rPr>
          <w:spacing w:val="-1"/>
        </w:rPr>
        <w:t xml:space="preserve"> </w:t>
      </w:r>
      <w:r w:rsidR="00A85CD2">
        <w:t>de 16 (dezesseis) unidades de pneus novos, medida 225/75R16, destinados à manutenção e funcionamento da frota de veículos tipo Van e Ambulância</w:t>
      </w:r>
      <w:r w:rsidR="00A85CD2">
        <w:rPr>
          <w:spacing w:val="-2"/>
        </w:rPr>
        <w:t xml:space="preserve"> </w:t>
      </w:r>
      <w:r w:rsidR="00A85CD2">
        <w:t>da</w:t>
      </w:r>
      <w:r w:rsidR="00A85CD2">
        <w:rPr>
          <w:spacing w:val="-2"/>
        </w:rPr>
        <w:t xml:space="preserve"> </w:t>
      </w:r>
      <w:r w:rsidR="00A85CD2">
        <w:t>Secretaria</w:t>
      </w:r>
      <w:r w:rsidR="00A85CD2">
        <w:rPr>
          <w:spacing w:val="-2"/>
        </w:rPr>
        <w:t xml:space="preserve"> </w:t>
      </w:r>
      <w:r w:rsidR="00A85CD2">
        <w:t>Municipal</w:t>
      </w:r>
      <w:r w:rsidR="00A85CD2">
        <w:rPr>
          <w:spacing w:val="-1"/>
        </w:rPr>
        <w:t xml:space="preserve"> </w:t>
      </w:r>
      <w:r w:rsidR="00A85CD2">
        <w:t>de</w:t>
      </w:r>
      <w:r w:rsidR="00A85CD2">
        <w:rPr>
          <w:spacing w:val="-2"/>
        </w:rPr>
        <w:t xml:space="preserve"> </w:t>
      </w:r>
      <w:r w:rsidR="00A85CD2">
        <w:t>Saúde</w:t>
      </w:r>
      <w:r w:rsidR="00A85CD2">
        <w:rPr>
          <w:spacing w:val="-2"/>
        </w:rPr>
        <w:t xml:space="preserve"> </w:t>
      </w:r>
      <w:r w:rsidR="00A85CD2">
        <w:t>de Ronda</w:t>
      </w:r>
      <w:r w:rsidR="00A85CD2">
        <w:rPr>
          <w:spacing w:val="-2"/>
        </w:rPr>
        <w:t xml:space="preserve"> </w:t>
      </w:r>
      <w:r w:rsidR="00A85CD2">
        <w:t>Alta.</w:t>
      </w:r>
    </w:p>
    <w:p w14:paraId="32514082" w14:textId="77777777" w:rsidR="00A85CD2" w:rsidRPr="00A85CD2" w:rsidRDefault="00A85CD2" w:rsidP="00A85CD2">
      <w:pPr>
        <w:pStyle w:val="Standard"/>
        <w:jc w:val="both"/>
      </w:pPr>
    </w:p>
    <w:p w14:paraId="72249B95" w14:textId="77777777" w:rsidR="00951661" w:rsidRDefault="00951661" w:rsidP="0095166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CLÁUSULA SEGUNDA – DO PREÇO</w:t>
      </w:r>
    </w:p>
    <w:p w14:paraId="0171939A" w14:textId="77777777" w:rsidR="00951661" w:rsidRDefault="00951661" w:rsidP="00951661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bCs/>
        </w:rPr>
        <w:t>1.</w:t>
      </w:r>
      <w:r>
        <w:rPr>
          <w:rFonts w:ascii="Times New Roman" w:hAnsi="Times New Roman" w:cs="Times New Roman"/>
        </w:rPr>
        <w:t xml:space="preserve"> Pela execução do objeto deste Contrato, o CONTRATANTE pagará à CONTRATADA o valor d</w:t>
      </w:r>
      <w:r w:rsidR="00A85CD2">
        <w:rPr>
          <w:rFonts w:ascii="Times New Roman" w:hAnsi="Times New Roman" w:cs="Times New Roman"/>
        </w:rPr>
        <w:t>e R$ 12.974,52 (Doze mil novecentos e setenta e quatro reais e cinquenta e dois centavos).</w:t>
      </w:r>
    </w:p>
    <w:p w14:paraId="7D3820C8" w14:textId="77777777" w:rsidR="00951661" w:rsidRDefault="00951661" w:rsidP="00951661">
      <w:pPr>
        <w:jc w:val="both"/>
        <w:rPr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2.</w:t>
      </w:r>
      <w:r>
        <w:rPr>
          <w:sz w:val="24"/>
          <w:szCs w:val="24"/>
        </w:rPr>
        <w:t>A entrega deverá ocorrer no prazo máximo de 1</w:t>
      </w:r>
      <w:r w:rsidR="00A85CD2">
        <w:rPr>
          <w:sz w:val="24"/>
          <w:szCs w:val="24"/>
        </w:rPr>
        <w:t>0</w:t>
      </w:r>
      <w:r>
        <w:rPr>
          <w:sz w:val="24"/>
          <w:szCs w:val="24"/>
        </w:rPr>
        <w:t xml:space="preserve"> dias úteis após a emissão da nota de empenho. O pagamento será realizado conforme a entrega efetuada, mediante apresentação de nota fiscal e comprovação da conformidade do equipamento entregue, respeitando as normas vigentes da administração pública.</w:t>
      </w:r>
    </w:p>
    <w:p w14:paraId="6D4E8E71" w14:textId="77777777" w:rsidR="00951661" w:rsidRDefault="00951661" w:rsidP="00951661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3</w:t>
      </w:r>
      <w:r>
        <w:rPr>
          <w:sz w:val="24"/>
          <w:szCs w:val="24"/>
        </w:rPr>
        <w:t xml:space="preserve">. A CONTRATADA deverá apresentar a Nota Fiscal Eletrônica, indicando o número da </w:t>
      </w:r>
      <w:proofErr w:type="spellStart"/>
      <w:r>
        <w:rPr>
          <w:sz w:val="24"/>
          <w:szCs w:val="24"/>
        </w:rPr>
        <w:t>conta-corrente</w:t>
      </w:r>
      <w:proofErr w:type="spellEnd"/>
      <w:r>
        <w:rPr>
          <w:sz w:val="24"/>
          <w:szCs w:val="24"/>
        </w:rPr>
        <w:t>, agência e banco, que será atestada pelo Secretário da pasta ou servidor expressamente designado;</w:t>
      </w:r>
    </w:p>
    <w:p w14:paraId="79BB7F1B" w14:textId="77777777" w:rsidR="00951661" w:rsidRDefault="00951661" w:rsidP="00951661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4. </w:t>
      </w:r>
      <w:r>
        <w:rPr>
          <w:sz w:val="24"/>
          <w:szCs w:val="24"/>
        </w:rPr>
        <w:t xml:space="preserve">O pagamento será </w:t>
      </w:r>
      <w:proofErr w:type="gramStart"/>
      <w:r>
        <w:rPr>
          <w:sz w:val="24"/>
          <w:szCs w:val="24"/>
        </w:rPr>
        <w:t>efetuado  até</w:t>
      </w:r>
      <w:proofErr w:type="gramEnd"/>
      <w:r>
        <w:rPr>
          <w:sz w:val="24"/>
          <w:szCs w:val="24"/>
        </w:rPr>
        <w:t xml:space="preserve"> 1</w:t>
      </w:r>
      <w:r w:rsidR="00A85CD2">
        <w:rPr>
          <w:sz w:val="24"/>
          <w:szCs w:val="24"/>
        </w:rPr>
        <w:t>0°</w:t>
      </w:r>
      <w:r>
        <w:rPr>
          <w:sz w:val="24"/>
          <w:szCs w:val="24"/>
        </w:rPr>
        <w:t xml:space="preserve"> (</w:t>
      </w:r>
      <w:r w:rsidR="00A85CD2">
        <w:rPr>
          <w:sz w:val="24"/>
          <w:szCs w:val="24"/>
        </w:rPr>
        <w:t>decimo</w:t>
      </w:r>
      <w:r>
        <w:rPr>
          <w:sz w:val="24"/>
          <w:szCs w:val="24"/>
        </w:rPr>
        <w:t>) dia</w:t>
      </w:r>
      <w:r w:rsidR="00A85CD2">
        <w:rPr>
          <w:sz w:val="24"/>
          <w:szCs w:val="24"/>
        </w:rPr>
        <w:t xml:space="preserve"> útil do mês subsequente a entrega do objeto</w:t>
      </w:r>
      <w:r>
        <w:rPr>
          <w:sz w:val="24"/>
          <w:szCs w:val="24"/>
        </w:rPr>
        <w:t xml:space="preserve">, após o cumprimento dos subitens anteriores;  </w:t>
      </w:r>
    </w:p>
    <w:p w14:paraId="29082AF7" w14:textId="77777777" w:rsidR="00951661" w:rsidRDefault="00951661" w:rsidP="00951661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5. </w:t>
      </w:r>
      <w:r>
        <w:rPr>
          <w:sz w:val="24"/>
          <w:szCs w:val="24"/>
        </w:rPr>
        <w:t>A tributação sobre o Imposto de Serviços de Qualquer Natureza – ISS referente a presente contratação, se dará em conformidade com as leis que regem a matéria a nível municipal especialmente na Lei nº 1719/2013 e Decreto nº 1839/2020.</w:t>
      </w:r>
    </w:p>
    <w:p w14:paraId="39651ED2" w14:textId="77777777" w:rsidR="00951661" w:rsidRDefault="00951661" w:rsidP="00951661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6.</w:t>
      </w:r>
      <w:r>
        <w:rPr>
          <w:sz w:val="24"/>
          <w:szCs w:val="24"/>
        </w:rPr>
        <w:t xml:space="preserve"> O valor acima determinado engloba toda e qualquer despesa que a CONTRATADA deva sofrer para prestar os serviços de modo seguro e eficiente, tais como: mão de obra, combustível, lubrificantes, manutenção, peças, pneus, taxas, impostos, salários, encargos trabalhistas, comerciais, sociais, equipamentos, seguros de acidentes, contribuições previdenciárias e fiscais, transporte, uniformes, alimentação e outras decorrentes da execução dos serviços, isentando o CONTRATANTE de qualquer responsabilidade solidária ou subsidiária. </w:t>
      </w:r>
    </w:p>
    <w:p w14:paraId="775C3700" w14:textId="77777777" w:rsidR="00951661" w:rsidRDefault="00951661" w:rsidP="00951661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>§ 1º. O pagamento da nota fiscal/fatura será feito pelo valor nela indicado.</w:t>
      </w:r>
    </w:p>
    <w:p w14:paraId="27B6FD9A" w14:textId="77777777" w:rsidR="00951661" w:rsidRDefault="00951661" w:rsidP="00951661">
      <w:pPr>
        <w:widowControl w:val="0"/>
        <w:spacing w:before="90"/>
        <w:jc w:val="center"/>
        <w:outlineLvl w:val="0"/>
        <w:rPr>
          <w:b/>
          <w:bCs/>
          <w:sz w:val="24"/>
          <w:szCs w:val="24"/>
          <w:lang w:val="pt-PT" w:eastAsia="en-US"/>
        </w:rPr>
      </w:pPr>
    </w:p>
    <w:p w14:paraId="322BC780" w14:textId="77777777" w:rsidR="00951661" w:rsidRDefault="00951661" w:rsidP="00951661">
      <w:pPr>
        <w:jc w:val="center"/>
        <w:rPr>
          <w:b/>
          <w:bCs/>
          <w:sz w:val="23"/>
          <w:szCs w:val="23"/>
        </w:rPr>
      </w:pPr>
      <w:r>
        <w:rPr>
          <w:b/>
          <w:bCs/>
          <w:sz w:val="24"/>
          <w:szCs w:val="24"/>
        </w:rPr>
        <w:t xml:space="preserve">CLÁUSULA QUARTA - </w:t>
      </w:r>
      <w:r>
        <w:rPr>
          <w:b/>
          <w:bCs/>
          <w:sz w:val="23"/>
          <w:szCs w:val="23"/>
        </w:rPr>
        <w:t>REEQUILÍBRIO ECONÔMICO-FINANCEIRO</w:t>
      </w:r>
    </w:p>
    <w:p w14:paraId="54914913" w14:textId="77777777" w:rsidR="00951661" w:rsidRDefault="00951661" w:rsidP="00951661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1.</w:t>
      </w:r>
      <w:r>
        <w:rPr>
          <w:sz w:val="24"/>
          <w:szCs w:val="24"/>
        </w:rPr>
        <w:t xml:space="preserve"> Diante da ocorrência de fatos imprevisíveis ou previsíveis que venham a inviabilizar ou modificar a execução do contrato nos termos inicialmente pactuados, será possível a alteração dos valores, tanto para aumentar ou diminuir os valores, visando o restabelecimento do equilíbrio econômico-financeiro, mediante a correspondente comprovação da ocorrência e do impacto gerado.</w:t>
      </w:r>
    </w:p>
    <w:p w14:paraId="64AD33FE" w14:textId="77777777" w:rsidR="00951661" w:rsidRDefault="00951661" w:rsidP="00951661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2.</w:t>
      </w:r>
      <w:r>
        <w:rPr>
          <w:sz w:val="24"/>
          <w:szCs w:val="24"/>
        </w:rPr>
        <w:t xml:space="preserve"> O reequilíbrio econômico-financeiro poderá ser indicado pelo CONTRATANTE ou solicitado pela CONTRATADA.</w:t>
      </w:r>
    </w:p>
    <w:p w14:paraId="63B08C29" w14:textId="77777777" w:rsidR="00951661" w:rsidRDefault="00951661" w:rsidP="00951661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3. </w:t>
      </w:r>
      <w:r>
        <w:rPr>
          <w:sz w:val="24"/>
          <w:szCs w:val="24"/>
        </w:rPr>
        <w:t>O prazo para resposta da solicitação de REEQUILÍBRIO ECONÔMICO-FINANCEIRO será de 05 (cinco) dias úteis.</w:t>
      </w:r>
      <w:r>
        <w:rPr>
          <w:b/>
          <w:bCs/>
          <w:sz w:val="24"/>
          <w:szCs w:val="24"/>
        </w:rPr>
        <w:t xml:space="preserve"> </w:t>
      </w:r>
    </w:p>
    <w:p w14:paraId="06FDE886" w14:textId="77777777" w:rsidR="00951661" w:rsidRDefault="00951661" w:rsidP="00951661">
      <w:pPr>
        <w:jc w:val="both"/>
        <w:rPr>
          <w:b/>
          <w:bCs/>
          <w:sz w:val="24"/>
          <w:szCs w:val="24"/>
        </w:rPr>
      </w:pPr>
    </w:p>
    <w:p w14:paraId="55CE182C" w14:textId="77777777" w:rsidR="00951661" w:rsidRDefault="00951661" w:rsidP="00951661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CLÁUSULA QUINTA – DOS PRAZOS</w:t>
      </w:r>
    </w:p>
    <w:p w14:paraId="5E82325D" w14:textId="77777777" w:rsidR="00951661" w:rsidRDefault="00951661" w:rsidP="00951661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1. </w:t>
      </w:r>
      <w:bookmarkStart w:id="1" w:name="_Hlk189820678_Copia_1"/>
      <w:r>
        <w:rPr>
          <w:rFonts w:eastAsia="Calibri"/>
          <w:b/>
          <w:bCs/>
          <w:sz w:val="24"/>
          <w:szCs w:val="24"/>
        </w:rPr>
        <w:t>O prazo estipulado para validade do contrato solicitado será de 30 (Trinta) dias, dentro do que define a Lei Federal nº 14.133/2021.</w:t>
      </w:r>
      <w:bookmarkEnd w:id="1"/>
    </w:p>
    <w:p w14:paraId="43D30695" w14:textId="77777777" w:rsidR="00951661" w:rsidRDefault="00951661" w:rsidP="00951661">
      <w:pPr>
        <w:ind w:right="35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2. </w:t>
      </w:r>
      <w:r>
        <w:rPr>
          <w:color w:val="FF0000"/>
          <w:sz w:val="24"/>
          <w:szCs w:val="24"/>
        </w:rPr>
        <w:t>Este contrato poderá ser prorrogado sucessivamente, respeitada a vigência máxima decenal regulamentada pelo art. 107 da Lei nº 14.133/21, mediante demonstração de que as condições e os preços permanecem vantajosos para o CONTRATANTE, permitindo-se ainda, eventuais negociações entre as partes.</w:t>
      </w:r>
    </w:p>
    <w:p w14:paraId="11B05215" w14:textId="77777777" w:rsidR="00951661" w:rsidRDefault="00951661" w:rsidP="00951661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3. </w:t>
      </w:r>
      <w:r>
        <w:rPr>
          <w:sz w:val="24"/>
          <w:szCs w:val="24"/>
        </w:rPr>
        <w:t xml:space="preserve">No caso de registros que não caracterizam alteração do contrato poderão ser realizados por simples apostila, dispensada a celebração de termo aditivo, como nas seguintes situações (conforme art. 136 da </w:t>
      </w:r>
      <w:hyperlink r:id="rId6">
        <w:r>
          <w:rPr>
            <w:rStyle w:val="Hyperlink"/>
          </w:rPr>
          <w:t>LEI Nº 14.133, DE 1º DE ABRIL DE 2021</w:t>
        </w:r>
      </w:hyperlink>
      <w:r>
        <w:rPr>
          <w:sz w:val="24"/>
          <w:szCs w:val="24"/>
        </w:rPr>
        <w:t>):</w:t>
      </w:r>
    </w:p>
    <w:p w14:paraId="34499BD6" w14:textId="77777777" w:rsidR="00951661" w:rsidRDefault="00951661" w:rsidP="00951661">
      <w:pPr>
        <w:jc w:val="both"/>
        <w:rPr>
          <w:sz w:val="24"/>
          <w:szCs w:val="24"/>
        </w:rPr>
      </w:pPr>
      <w:bookmarkStart w:id="2" w:name="art136i"/>
      <w:bookmarkEnd w:id="2"/>
      <w:r>
        <w:rPr>
          <w:sz w:val="24"/>
          <w:szCs w:val="24"/>
        </w:rPr>
        <w:lastRenderedPageBreak/>
        <w:t>a) variação do valor contratual para fazer face ao reajuste ou à repactuação de preços previstos no próprio contrato.</w:t>
      </w:r>
    </w:p>
    <w:p w14:paraId="06EC4107" w14:textId="77777777" w:rsidR="00951661" w:rsidRDefault="00951661" w:rsidP="00951661">
      <w:pPr>
        <w:jc w:val="both"/>
        <w:rPr>
          <w:sz w:val="24"/>
          <w:szCs w:val="24"/>
        </w:rPr>
      </w:pPr>
      <w:bookmarkStart w:id="3" w:name="art136ii"/>
      <w:bookmarkEnd w:id="3"/>
      <w:r>
        <w:rPr>
          <w:sz w:val="24"/>
          <w:szCs w:val="24"/>
        </w:rPr>
        <w:t>b) atualizações, compensações ou penalizações financeiras decorrentes das condições de pagamento previstas no contrato.</w:t>
      </w:r>
    </w:p>
    <w:p w14:paraId="30876CAE" w14:textId="77777777" w:rsidR="00951661" w:rsidRDefault="00951661" w:rsidP="00951661">
      <w:pPr>
        <w:jc w:val="both"/>
        <w:rPr>
          <w:sz w:val="24"/>
          <w:szCs w:val="24"/>
        </w:rPr>
      </w:pPr>
      <w:bookmarkStart w:id="4" w:name="art136iii"/>
      <w:bookmarkEnd w:id="4"/>
      <w:r>
        <w:rPr>
          <w:sz w:val="24"/>
          <w:szCs w:val="24"/>
        </w:rPr>
        <w:t>c) alterações na razão ou na denominação social do contratado.</w:t>
      </w:r>
    </w:p>
    <w:p w14:paraId="56611F75" w14:textId="77777777" w:rsidR="00951661" w:rsidRDefault="00951661" w:rsidP="00951661">
      <w:pPr>
        <w:jc w:val="both"/>
        <w:rPr>
          <w:sz w:val="24"/>
          <w:szCs w:val="24"/>
        </w:rPr>
      </w:pPr>
      <w:bookmarkStart w:id="5" w:name="art136iv"/>
      <w:bookmarkEnd w:id="5"/>
      <w:r>
        <w:rPr>
          <w:sz w:val="24"/>
          <w:szCs w:val="24"/>
        </w:rPr>
        <w:t>d) empenho de dotações orçamentárias.</w:t>
      </w:r>
    </w:p>
    <w:p w14:paraId="6700B9F2" w14:textId="77777777" w:rsidR="00951661" w:rsidRDefault="00951661" w:rsidP="00951661">
      <w:pPr>
        <w:jc w:val="both"/>
        <w:rPr>
          <w:sz w:val="24"/>
          <w:szCs w:val="24"/>
        </w:rPr>
      </w:pPr>
    </w:p>
    <w:p w14:paraId="21EA6F14" w14:textId="77777777" w:rsidR="00951661" w:rsidRDefault="00951661" w:rsidP="00951661">
      <w:pPr>
        <w:jc w:val="center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CLÁUSULA SEXTA – DAS OBRIGAÇÕES DO CONTRATANTE</w:t>
      </w:r>
    </w:p>
    <w:p w14:paraId="39B416E7" w14:textId="77777777" w:rsidR="00951661" w:rsidRDefault="00951661" w:rsidP="00951661">
      <w:pPr>
        <w:jc w:val="both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1. </w:t>
      </w:r>
      <w:r>
        <w:rPr>
          <w:bCs/>
          <w:color w:val="000000" w:themeColor="text1"/>
          <w:sz w:val="24"/>
          <w:szCs w:val="24"/>
        </w:rPr>
        <w:t>São obrigações do CONTRATANTE:</w:t>
      </w:r>
    </w:p>
    <w:p w14:paraId="4CDF5E14" w14:textId="77777777" w:rsidR="00951661" w:rsidRDefault="00951661" w:rsidP="00951661">
      <w:pPr>
        <w:jc w:val="both"/>
        <w:rPr>
          <w:color w:val="000000" w:themeColor="text1"/>
          <w:sz w:val="24"/>
          <w:szCs w:val="24"/>
        </w:rPr>
      </w:pPr>
      <w:r>
        <w:rPr>
          <w:rFonts w:eastAsiaTheme="minorHAnsi"/>
          <w:b/>
          <w:sz w:val="24"/>
          <w:szCs w:val="24"/>
        </w:rPr>
        <w:t>1.1.</w:t>
      </w:r>
      <w:r>
        <w:rPr>
          <w:sz w:val="24"/>
          <w:szCs w:val="24"/>
        </w:rPr>
        <w:t xml:space="preserve"> Acompanhar a entrega do objeto previsto no Contrato, nos termos do inciso III do art. 104 da Lei nº 14.133/2021, através do fiscal do contrato, que exercerá ampla e irrestrita fiscalização e gestão do objeto, a qualquer hora, determinando o que for necessário para a regularização das </w:t>
      </w:r>
      <w:r>
        <w:rPr>
          <w:color w:val="000000" w:themeColor="text1"/>
          <w:sz w:val="24"/>
          <w:szCs w:val="24"/>
        </w:rPr>
        <w:t>faltas ou defeitos observados, inclusive às obrigações da CONTRATADA constantes neste contrato.</w:t>
      </w:r>
    </w:p>
    <w:p w14:paraId="30290E04" w14:textId="77777777" w:rsidR="00951661" w:rsidRDefault="00951661" w:rsidP="00951661">
      <w:pPr>
        <w:jc w:val="both"/>
        <w:rPr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1.2.</w:t>
      </w:r>
      <w:r>
        <w:rPr>
          <w:color w:val="000000" w:themeColor="text1"/>
          <w:sz w:val="24"/>
          <w:szCs w:val="24"/>
        </w:rPr>
        <w:t xml:space="preserve"> Atestar </w:t>
      </w:r>
      <w:r w:rsidR="00A85CD2">
        <w:rPr>
          <w:color w:val="000000" w:themeColor="text1"/>
          <w:sz w:val="24"/>
          <w:szCs w:val="24"/>
        </w:rPr>
        <w:t>que a entrega do objeto está</w:t>
      </w:r>
      <w:r>
        <w:rPr>
          <w:color w:val="000000" w:themeColor="text1"/>
          <w:sz w:val="24"/>
          <w:szCs w:val="24"/>
        </w:rPr>
        <w:t xml:space="preserve"> de pleno acordo com as especificações definidas no contrato, através da Secretaria responsável.</w:t>
      </w:r>
    </w:p>
    <w:p w14:paraId="320B86BF" w14:textId="77777777" w:rsidR="00951661" w:rsidRDefault="00951661" w:rsidP="00951661">
      <w:pPr>
        <w:jc w:val="both"/>
        <w:rPr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1.3.</w:t>
      </w:r>
      <w:r>
        <w:rPr>
          <w:color w:val="000000" w:themeColor="text1"/>
          <w:sz w:val="24"/>
          <w:szCs w:val="24"/>
        </w:rPr>
        <w:t xml:space="preserve"> Controlar e acompanhar a </w:t>
      </w:r>
      <w:r w:rsidR="00A85CD2">
        <w:rPr>
          <w:color w:val="000000" w:themeColor="text1"/>
          <w:sz w:val="24"/>
          <w:szCs w:val="24"/>
        </w:rPr>
        <w:t>entrega do objeto contratado.</w:t>
      </w:r>
    </w:p>
    <w:p w14:paraId="7F3D1850" w14:textId="77777777" w:rsidR="00951661" w:rsidRDefault="00951661" w:rsidP="00951661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1.4.</w:t>
      </w:r>
      <w:r>
        <w:rPr>
          <w:sz w:val="24"/>
          <w:szCs w:val="24"/>
        </w:rPr>
        <w:t xml:space="preserve"> Prestar as informações e os esclarecimentos pertinentes que venham a ser solicitados pelo representante da empresa que vier a ser CONTRATADA.</w:t>
      </w:r>
    </w:p>
    <w:p w14:paraId="65DAA77A" w14:textId="77777777" w:rsidR="00951661" w:rsidRDefault="00951661" w:rsidP="00951661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1.5.</w:t>
      </w:r>
      <w:r>
        <w:rPr>
          <w:sz w:val="24"/>
          <w:szCs w:val="24"/>
        </w:rPr>
        <w:t xml:space="preserve"> Comunicar imediatamente a empresa que vier a ser CONTRATADA qualquer irregularidade manifestada </w:t>
      </w:r>
      <w:r w:rsidR="00A85CD2">
        <w:rPr>
          <w:sz w:val="24"/>
          <w:szCs w:val="24"/>
        </w:rPr>
        <w:t>sobre o objeto entregue.</w:t>
      </w:r>
    </w:p>
    <w:p w14:paraId="1057DB40" w14:textId="77777777" w:rsidR="00951661" w:rsidRDefault="00951661" w:rsidP="00951661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1.6.</w:t>
      </w:r>
      <w:r>
        <w:rPr>
          <w:sz w:val="24"/>
          <w:szCs w:val="24"/>
        </w:rPr>
        <w:t xml:space="preserve"> Aplicar penalidades a empresa que vier a ser CONTRATADA, por descumprimento das condições estabelecidas neste contrato. </w:t>
      </w:r>
    </w:p>
    <w:p w14:paraId="1582D742" w14:textId="77777777" w:rsidR="00951661" w:rsidRDefault="00951661" w:rsidP="00951661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1.7.</w:t>
      </w:r>
      <w:r>
        <w:rPr>
          <w:sz w:val="24"/>
          <w:szCs w:val="24"/>
        </w:rPr>
        <w:t xml:space="preserve"> Zelar para que durante a vigência do Contrato sejam cumpridas as obrigações assumidas por parte da empresa que vier a ser CONTRATADA, bem como sejam mantidas todas as condições de habilitação e qualificação exigidas na prestação.</w:t>
      </w:r>
    </w:p>
    <w:p w14:paraId="5788AA82" w14:textId="77777777" w:rsidR="00951661" w:rsidRDefault="00951661" w:rsidP="00951661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1.8.</w:t>
      </w:r>
      <w:r>
        <w:rPr>
          <w:sz w:val="24"/>
          <w:szCs w:val="24"/>
        </w:rPr>
        <w:t xml:space="preserve"> Efetuar o pagamento à CONTRATADA no prazo estabelecido, após a entrega da Nota Fiscal no setor competente.</w:t>
      </w:r>
    </w:p>
    <w:p w14:paraId="31022B86" w14:textId="77777777" w:rsidR="00951661" w:rsidRDefault="00951661" w:rsidP="00951661">
      <w:pPr>
        <w:jc w:val="both"/>
        <w:rPr>
          <w:sz w:val="24"/>
          <w:szCs w:val="24"/>
        </w:rPr>
      </w:pPr>
    </w:p>
    <w:p w14:paraId="3B4C758B" w14:textId="77777777" w:rsidR="00951661" w:rsidRDefault="00951661" w:rsidP="00951661">
      <w:pPr>
        <w:jc w:val="center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CLÁUSULA SÉTIMA– DAS OBRIGAÇÕES DA CONTRATADA</w:t>
      </w:r>
    </w:p>
    <w:p w14:paraId="7F46225E" w14:textId="77777777" w:rsidR="00951661" w:rsidRDefault="00951661" w:rsidP="00951661">
      <w:pPr>
        <w:jc w:val="both"/>
        <w:rPr>
          <w:bCs/>
          <w:sz w:val="24"/>
          <w:szCs w:val="24"/>
        </w:rPr>
      </w:pPr>
      <w:r>
        <w:rPr>
          <w:b/>
          <w:sz w:val="24"/>
          <w:szCs w:val="24"/>
        </w:rPr>
        <w:t xml:space="preserve">1. </w:t>
      </w:r>
      <w:r>
        <w:rPr>
          <w:bCs/>
          <w:sz w:val="24"/>
          <w:szCs w:val="24"/>
        </w:rPr>
        <w:t>São obrigações da CONTRATADA:</w:t>
      </w:r>
    </w:p>
    <w:p w14:paraId="40A17E4A" w14:textId="77777777" w:rsidR="00951661" w:rsidRDefault="00951661" w:rsidP="00951661">
      <w:pPr>
        <w:jc w:val="both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 xml:space="preserve">1.1. </w:t>
      </w:r>
      <w:r>
        <w:rPr>
          <w:rFonts w:eastAsiaTheme="minorHAnsi"/>
          <w:sz w:val="24"/>
          <w:szCs w:val="24"/>
        </w:rPr>
        <w:t>Responder pelos danos, de qualquer natureza, que venham a sofrer seus empregados ou terceiros em razão de acidentes por ação ou omissão dolosa ou culposa de prepostos da CONTRATADA ou de quem em seu nome agir</w:t>
      </w:r>
      <w:r>
        <w:rPr>
          <w:sz w:val="24"/>
          <w:szCs w:val="24"/>
        </w:rPr>
        <w:t xml:space="preserve">, vindo a responder ainda pelos danos eventuais que comprovadamente vier a causar, em decorrência de </w:t>
      </w:r>
      <w:r>
        <w:rPr>
          <w:bCs/>
          <w:sz w:val="24"/>
          <w:szCs w:val="24"/>
        </w:rPr>
        <w:t>descumprimento a quaisquer das cláusulas previstas em Contrato.</w:t>
      </w:r>
    </w:p>
    <w:p w14:paraId="0E76A664" w14:textId="77777777" w:rsidR="00951661" w:rsidRDefault="00951661" w:rsidP="00951661">
      <w:pPr>
        <w:jc w:val="both"/>
        <w:rPr>
          <w:rFonts w:eastAsia="Arial Unicode MS"/>
          <w:sz w:val="24"/>
          <w:szCs w:val="24"/>
        </w:rPr>
      </w:pPr>
      <w:r>
        <w:rPr>
          <w:rFonts w:eastAsia="Arial Unicode MS"/>
          <w:b/>
          <w:bCs/>
          <w:sz w:val="24"/>
          <w:szCs w:val="24"/>
        </w:rPr>
        <w:t>1.2.</w:t>
      </w:r>
      <w:r>
        <w:rPr>
          <w:rFonts w:eastAsia="Arial Unicode MS"/>
          <w:sz w:val="24"/>
          <w:szCs w:val="24"/>
        </w:rPr>
        <w:t xml:space="preserve"> Responsabilizar-se pela qualidade do</w:t>
      </w:r>
      <w:r w:rsidR="00A85CD2">
        <w:rPr>
          <w:rFonts w:eastAsia="Arial Unicode MS"/>
          <w:sz w:val="24"/>
          <w:szCs w:val="24"/>
        </w:rPr>
        <w:t>s objetos</w:t>
      </w:r>
      <w:r>
        <w:rPr>
          <w:rFonts w:eastAsia="Arial Unicode MS"/>
          <w:sz w:val="24"/>
          <w:szCs w:val="24"/>
        </w:rPr>
        <w:t xml:space="preserve"> os quais deverão estar de acordo com as especificações da proposta e da dispensa de licitação.</w:t>
      </w:r>
    </w:p>
    <w:p w14:paraId="78DA0512" w14:textId="77777777" w:rsidR="00951661" w:rsidRDefault="00951661" w:rsidP="00951661">
      <w:pPr>
        <w:jc w:val="both"/>
        <w:rPr>
          <w:rFonts w:eastAsia="Arial Unicode MS"/>
          <w:sz w:val="24"/>
          <w:szCs w:val="24"/>
        </w:rPr>
      </w:pPr>
      <w:r>
        <w:rPr>
          <w:rFonts w:eastAsia="Arial Unicode MS"/>
          <w:b/>
          <w:bCs/>
          <w:sz w:val="24"/>
          <w:szCs w:val="24"/>
        </w:rPr>
        <w:t>1.3.</w:t>
      </w:r>
      <w:r>
        <w:rPr>
          <w:rFonts w:eastAsia="Arial Unicode MS"/>
          <w:sz w:val="24"/>
          <w:szCs w:val="24"/>
        </w:rPr>
        <w:t xml:space="preserve"> Não transferir a outrem, no todo ou em parte, a execução do contrato, sem a prévia e expressa anuência da CONTRATANTE.</w:t>
      </w:r>
    </w:p>
    <w:p w14:paraId="5F016CF6" w14:textId="77777777" w:rsidR="00951661" w:rsidRDefault="00951661" w:rsidP="00951661">
      <w:pPr>
        <w:jc w:val="both"/>
        <w:rPr>
          <w:rFonts w:eastAsia="Arial Unicode MS"/>
          <w:sz w:val="24"/>
          <w:szCs w:val="24"/>
        </w:rPr>
      </w:pPr>
      <w:r>
        <w:rPr>
          <w:rFonts w:eastAsia="Arial Unicode MS"/>
          <w:b/>
          <w:bCs/>
          <w:sz w:val="24"/>
          <w:szCs w:val="24"/>
        </w:rPr>
        <w:t>1.4.</w:t>
      </w:r>
      <w:r>
        <w:rPr>
          <w:rFonts w:eastAsia="Arial Unicode MS"/>
          <w:sz w:val="24"/>
          <w:szCs w:val="24"/>
        </w:rPr>
        <w:t xml:space="preserve"> Manter durante toda a execução do contrato, em compatibilidade com as obrigações por ela assumidas, todas as condições de habilitação e qualificação exigidas na dispensa de licitação.</w:t>
      </w:r>
    </w:p>
    <w:p w14:paraId="54BE0916" w14:textId="77777777" w:rsidR="00951661" w:rsidRDefault="00951661" w:rsidP="00951661">
      <w:pPr>
        <w:jc w:val="both"/>
        <w:rPr>
          <w:rFonts w:eastAsia="Arial Unicode MS"/>
          <w:sz w:val="24"/>
          <w:szCs w:val="24"/>
        </w:rPr>
      </w:pPr>
      <w:r>
        <w:rPr>
          <w:rFonts w:eastAsia="Arial Unicode MS"/>
          <w:b/>
          <w:bCs/>
          <w:sz w:val="24"/>
          <w:szCs w:val="24"/>
        </w:rPr>
        <w:t>1.5.</w:t>
      </w:r>
      <w:r>
        <w:rPr>
          <w:rFonts w:eastAsia="Arial Unicode MS"/>
          <w:sz w:val="24"/>
          <w:szCs w:val="24"/>
        </w:rPr>
        <w:t xml:space="preserve"> Responder por todos os ônus referentes ao fornecimento do</w:t>
      </w:r>
      <w:r w:rsidR="00A85CD2">
        <w:rPr>
          <w:rFonts w:eastAsia="Arial Unicode MS"/>
          <w:sz w:val="24"/>
          <w:szCs w:val="24"/>
        </w:rPr>
        <w:t xml:space="preserve"> objeto</w:t>
      </w:r>
      <w:r>
        <w:rPr>
          <w:rFonts w:eastAsia="Arial Unicode MS"/>
          <w:sz w:val="24"/>
          <w:szCs w:val="24"/>
        </w:rPr>
        <w:t xml:space="preserve"> ora contratado, desde os salários do pessoal, como também os encargos trabalhistas, previdenciários, fiscais e comerciais, que venham a incidir sobre o presente Contrato.</w:t>
      </w:r>
    </w:p>
    <w:p w14:paraId="196F642A" w14:textId="77777777" w:rsidR="00951661" w:rsidRDefault="00951661" w:rsidP="00951661">
      <w:pPr>
        <w:jc w:val="both"/>
        <w:rPr>
          <w:rFonts w:eastAsia="Arial Unicode MS"/>
          <w:sz w:val="24"/>
          <w:szCs w:val="24"/>
        </w:rPr>
      </w:pPr>
      <w:r>
        <w:rPr>
          <w:rFonts w:eastAsia="Arial Unicode MS"/>
          <w:b/>
          <w:bCs/>
          <w:sz w:val="24"/>
          <w:szCs w:val="24"/>
        </w:rPr>
        <w:lastRenderedPageBreak/>
        <w:t>1.6.</w:t>
      </w:r>
      <w:r>
        <w:rPr>
          <w:rFonts w:eastAsia="Arial Unicode MS"/>
          <w:sz w:val="24"/>
          <w:szCs w:val="24"/>
        </w:rPr>
        <w:t xml:space="preserve"> Responsabilizar-se pelo pagamento de seguros, impostos, taxas e serviços, encargos sociais e trabalhistas, e quaisquer despesas referentes a materiais, inclusive licença em repartições públicas, registros, publicações e autenticações do Contrato e dos documentos a ele relativos, se necessário.</w:t>
      </w:r>
    </w:p>
    <w:p w14:paraId="61626A8F" w14:textId="77777777" w:rsidR="00951661" w:rsidRDefault="00951661" w:rsidP="00951661">
      <w:pPr>
        <w:jc w:val="both"/>
        <w:rPr>
          <w:rFonts w:eastAsia="Arial Unicode MS"/>
          <w:sz w:val="24"/>
          <w:szCs w:val="24"/>
        </w:rPr>
      </w:pPr>
      <w:r>
        <w:rPr>
          <w:rFonts w:eastAsia="Arial Unicode MS"/>
          <w:b/>
          <w:bCs/>
          <w:sz w:val="24"/>
          <w:szCs w:val="24"/>
        </w:rPr>
        <w:t xml:space="preserve">1.7 </w:t>
      </w:r>
      <w:r>
        <w:rPr>
          <w:sz w:val="24"/>
          <w:szCs w:val="24"/>
        </w:rPr>
        <w:t xml:space="preserve">Executar o objeto licitado, no preço, prazo e forma estipulados no termo de referência. </w:t>
      </w:r>
    </w:p>
    <w:p w14:paraId="179EDED9" w14:textId="77777777" w:rsidR="00951661" w:rsidRDefault="00951661" w:rsidP="00951661">
      <w:pPr>
        <w:jc w:val="both"/>
        <w:rPr>
          <w:color w:val="000000" w:themeColor="text1"/>
          <w:sz w:val="24"/>
          <w:szCs w:val="24"/>
        </w:rPr>
      </w:pPr>
      <w:r>
        <w:rPr>
          <w:rFonts w:eastAsia="Arial Unicode MS"/>
          <w:b/>
          <w:bCs/>
          <w:color w:val="000000" w:themeColor="text1"/>
          <w:sz w:val="24"/>
          <w:szCs w:val="24"/>
        </w:rPr>
        <w:t>1.8</w:t>
      </w:r>
      <w:r>
        <w:rPr>
          <w:rFonts w:eastAsia="Arial Unicode MS"/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Propiciar o acesso da fiscalização do CONTRATANTE </w:t>
      </w:r>
      <w:r w:rsidR="00A85CD2">
        <w:rPr>
          <w:color w:val="000000" w:themeColor="text1"/>
          <w:sz w:val="24"/>
          <w:szCs w:val="24"/>
        </w:rPr>
        <w:t xml:space="preserve">ao </w:t>
      </w:r>
      <w:r w:rsidR="00DB0675">
        <w:rPr>
          <w:color w:val="000000" w:themeColor="text1"/>
          <w:sz w:val="24"/>
          <w:szCs w:val="24"/>
        </w:rPr>
        <w:t>objeto,</w:t>
      </w:r>
      <w:r>
        <w:rPr>
          <w:color w:val="000000" w:themeColor="text1"/>
          <w:sz w:val="24"/>
          <w:szCs w:val="24"/>
        </w:rPr>
        <w:t xml:space="preserve"> para verificação do efetivo cumprimento das condições pactuadas; A atuação da fiscalização do CONTRATANTE não exime a CONTRATADA de sua total e exclusiva responsabilidade sobre a qualidade e conformidade dos serviços executados.</w:t>
      </w:r>
    </w:p>
    <w:p w14:paraId="44D7D7B7" w14:textId="77777777" w:rsidR="00A85CD2" w:rsidRDefault="00951661" w:rsidP="00951661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1.9</w:t>
      </w:r>
      <w:r>
        <w:rPr>
          <w:rFonts w:ascii="Times New Roman" w:hAnsi="Times New Roman" w:cs="Times New Roman"/>
        </w:rPr>
        <w:t xml:space="preserve"> A CONTRATADA </w:t>
      </w:r>
      <w:r w:rsidR="00A85CD2">
        <w:rPr>
          <w:rFonts w:ascii="Times New Roman" w:hAnsi="Times New Roman" w:cs="Times New Roman"/>
        </w:rPr>
        <w:t>deverá entregar o objeto ora contratado até no máximo 10 dias úteis após a</w:t>
      </w:r>
      <w:r>
        <w:rPr>
          <w:rFonts w:ascii="Times New Roman" w:hAnsi="Times New Roman" w:cs="Times New Roman"/>
        </w:rPr>
        <w:t xml:space="preserve"> assinatura do contrato. </w:t>
      </w:r>
    </w:p>
    <w:p w14:paraId="277B59C1" w14:textId="77777777" w:rsidR="00951661" w:rsidRDefault="00951661" w:rsidP="00951661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422F0586" w14:textId="77777777" w:rsidR="00951661" w:rsidRDefault="00951661" w:rsidP="0095166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CLÁUSULA OITAVA – DA FISCALIZAÇÃO</w:t>
      </w:r>
    </w:p>
    <w:p w14:paraId="20F3B94D" w14:textId="77777777" w:rsidR="00951661" w:rsidRDefault="00951661" w:rsidP="00951661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1. </w:t>
      </w:r>
      <w:r>
        <w:rPr>
          <w:sz w:val="24"/>
          <w:szCs w:val="24"/>
        </w:rPr>
        <w:t xml:space="preserve">A execução do presente contrato será acompanhada e fiscalizada por representante da CONTRATANTE, </w:t>
      </w:r>
      <w:r>
        <w:rPr>
          <w:color w:val="000000"/>
          <w:sz w:val="24"/>
          <w:szCs w:val="24"/>
        </w:rPr>
        <w:t>na figura d</w:t>
      </w:r>
      <w:r w:rsidR="00A85CD2">
        <w:rPr>
          <w:color w:val="000000"/>
          <w:sz w:val="24"/>
          <w:szCs w:val="24"/>
        </w:rPr>
        <w:t>a</w:t>
      </w:r>
      <w:r>
        <w:rPr>
          <w:color w:val="000000"/>
          <w:sz w:val="24"/>
          <w:szCs w:val="24"/>
        </w:rPr>
        <w:t xml:space="preserve"> servidor</w:t>
      </w:r>
      <w:r w:rsidR="00A85CD2">
        <w:rPr>
          <w:color w:val="000000"/>
          <w:sz w:val="24"/>
          <w:szCs w:val="24"/>
        </w:rPr>
        <w:t>a Luciana Aparecida de Moraes.</w:t>
      </w:r>
      <w:r>
        <w:rPr>
          <w:color w:val="000000"/>
          <w:sz w:val="24"/>
          <w:szCs w:val="24"/>
        </w:rPr>
        <w:t xml:space="preserve"> </w:t>
      </w:r>
    </w:p>
    <w:p w14:paraId="41188DB9" w14:textId="77777777" w:rsidR="00951661" w:rsidRDefault="00951661" w:rsidP="00951661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Parágrafo único:</w:t>
      </w:r>
      <w:r>
        <w:rPr>
          <w:sz w:val="24"/>
          <w:szCs w:val="24"/>
        </w:rPr>
        <w:t xml:space="preserve"> A responsabilidade de que trata o caput desta cláusula não exclui ou reduz a responsabilidade da CONTRATADA por danos causados direta ou indiretamente ao CONTRATANTE e a TERCEIROS.</w:t>
      </w:r>
    </w:p>
    <w:p w14:paraId="6601C85F" w14:textId="77777777" w:rsidR="00951661" w:rsidRDefault="00951661" w:rsidP="00951661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2. </w:t>
      </w:r>
      <w:r>
        <w:rPr>
          <w:sz w:val="24"/>
          <w:szCs w:val="24"/>
        </w:rPr>
        <w:t>Dentre as responsabilidades do fiscal, está a necessidade de anotar, em registro próprio, todas as ocorrências relacionadas à execução do contrato, inclusive quando de seu fiel cumprimento, determinando o que for necessário para a regularização de eventuais faltas ou defeitos observados.</w:t>
      </w:r>
    </w:p>
    <w:p w14:paraId="6D70E05E" w14:textId="77777777" w:rsidR="00951661" w:rsidRDefault="00951661" w:rsidP="00951661">
      <w:pPr>
        <w:jc w:val="both"/>
        <w:rPr>
          <w:bCs/>
          <w:color w:val="FF0000"/>
          <w:sz w:val="24"/>
          <w:szCs w:val="24"/>
        </w:rPr>
      </w:pPr>
      <w:r>
        <w:rPr>
          <w:b/>
          <w:bCs/>
          <w:sz w:val="24"/>
          <w:szCs w:val="24"/>
        </w:rPr>
        <w:t xml:space="preserve">3. </w:t>
      </w:r>
      <w:r>
        <w:rPr>
          <w:sz w:val="24"/>
          <w:szCs w:val="24"/>
        </w:rPr>
        <w:t xml:space="preserve">Fica designado como Gestor do presente contrato, </w:t>
      </w:r>
      <w:r>
        <w:rPr>
          <w:color w:val="000000"/>
          <w:sz w:val="24"/>
          <w:szCs w:val="24"/>
        </w:rPr>
        <w:t>o Secretári</w:t>
      </w:r>
      <w:r w:rsidR="00A85CD2">
        <w:rPr>
          <w:color w:val="000000"/>
          <w:sz w:val="24"/>
          <w:szCs w:val="24"/>
        </w:rPr>
        <w:t>o</w:t>
      </w:r>
      <w:r>
        <w:rPr>
          <w:color w:val="000000"/>
          <w:sz w:val="24"/>
          <w:szCs w:val="24"/>
        </w:rPr>
        <w:t xml:space="preserve"> de </w:t>
      </w:r>
      <w:r w:rsidR="00A85CD2">
        <w:rPr>
          <w:color w:val="000000"/>
          <w:sz w:val="24"/>
          <w:szCs w:val="24"/>
        </w:rPr>
        <w:t>Saúde Nelci Antônio Martinelli.</w:t>
      </w:r>
    </w:p>
    <w:p w14:paraId="1E5C59A8" w14:textId="77777777" w:rsidR="00951661" w:rsidRDefault="00951661" w:rsidP="00951661">
      <w:pPr>
        <w:jc w:val="both"/>
        <w:rPr>
          <w:color w:val="000000"/>
          <w:sz w:val="24"/>
          <w:szCs w:val="24"/>
        </w:rPr>
      </w:pPr>
    </w:p>
    <w:p w14:paraId="57E83DE6" w14:textId="77777777" w:rsidR="00951661" w:rsidRDefault="00951661" w:rsidP="0095166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CLÁUSULA NONA – DA DOTAÇÃO</w:t>
      </w:r>
    </w:p>
    <w:p w14:paraId="039B7F6B" w14:textId="77777777" w:rsidR="00951661" w:rsidRDefault="00951661" w:rsidP="00951661">
      <w:pPr>
        <w:jc w:val="both"/>
        <w:rPr>
          <w:color w:val="000000" w:themeColor="text1"/>
          <w:sz w:val="24"/>
          <w:szCs w:val="24"/>
        </w:rPr>
      </w:pPr>
      <w:r>
        <w:rPr>
          <w:b/>
          <w:sz w:val="24"/>
          <w:szCs w:val="24"/>
        </w:rPr>
        <w:t>1.</w:t>
      </w:r>
      <w:r>
        <w:rPr>
          <w:sz w:val="24"/>
          <w:szCs w:val="24"/>
        </w:rPr>
        <w:t xml:space="preserve"> As despesas decorrentes da presente contratação correrão por conta da seguinte dotação </w:t>
      </w:r>
      <w:r>
        <w:rPr>
          <w:color w:val="000000" w:themeColor="text1"/>
          <w:sz w:val="24"/>
          <w:szCs w:val="24"/>
        </w:rPr>
        <w:t xml:space="preserve">orçamentária:  </w:t>
      </w:r>
    </w:p>
    <w:p w14:paraId="7F73DDB2" w14:textId="77777777" w:rsidR="00951661" w:rsidRDefault="00951661" w:rsidP="00951661">
      <w:pPr>
        <w:jc w:val="both"/>
        <w:textAlignment w:val="baseline"/>
        <w:rPr>
          <w:kern w:val="2"/>
          <w:sz w:val="24"/>
          <w:szCs w:val="24"/>
          <w:lang w:bidi="hi-IN"/>
        </w:rPr>
      </w:pPr>
      <w:r>
        <w:rPr>
          <w:kern w:val="2"/>
          <w:sz w:val="24"/>
          <w:szCs w:val="24"/>
          <w:lang w:bidi="hi-IN"/>
        </w:rPr>
        <w:t>0</w:t>
      </w:r>
      <w:r w:rsidR="00A85CD2">
        <w:rPr>
          <w:kern w:val="2"/>
          <w:sz w:val="24"/>
          <w:szCs w:val="24"/>
          <w:lang w:bidi="hi-IN"/>
        </w:rPr>
        <w:t xml:space="preserve">901 10 301 47 </w:t>
      </w:r>
      <w:r w:rsidR="00DB0675">
        <w:rPr>
          <w:kern w:val="2"/>
          <w:sz w:val="24"/>
          <w:szCs w:val="24"/>
          <w:lang w:bidi="hi-IN"/>
        </w:rPr>
        <w:t>2050 33903039 00 00 00 500 1002</w:t>
      </w:r>
    </w:p>
    <w:p w14:paraId="1B0CEDDA" w14:textId="77777777" w:rsidR="00DB0675" w:rsidRDefault="00DB0675" w:rsidP="00951661">
      <w:pPr>
        <w:jc w:val="both"/>
        <w:textAlignment w:val="baseline"/>
      </w:pPr>
    </w:p>
    <w:p w14:paraId="5A0D8528" w14:textId="77777777" w:rsidR="00951661" w:rsidRDefault="00951661" w:rsidP="00951661">
      <w:pPr>
        <w:jc w:val="center"/>
        <w:rPr>
          <w:rFonts w:eastAsia="SimSun"/>
          <w:b/>
          <w:bCs/>
          <w:color w:val="FF0000"/>
          <w:sz w:val="24"/>
          <w:szCs w:val="24"/>
          <w:lang w:eastAsia="zh-CN"/>
        </w:rPr>
      </w:pPr>
      <w:r>
        <w:rPr>
          <w:b/>
          <w:sz w:val="24"/>
          <w:szCs w:val="24"/>
        </w:rPr>
        <w:t>CLÁUSULA DÉCIMA – EXTINÇÃO DO CONTRATO</w:t>
      </w:r>
    </w:p>
    <w:p w14:paraId="53BA3BE0" w14:textId="77777777" w:rsidR="00951661" w:rsidRDefault="00951661" w:rsidP="00951661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1. </w:t>
      </w:r>
      <w:r>
        <w:rPr>
          <w:sz w:val="24"/>
          <w:szCs w:val="24"/>
        </w:rPr>
        <w:t>O presente contrato poderá ser extinto conforme o Artigo 138 da Lei Federal nº 14.133/21, sendo:</w:t>
      </w:r>
    </w:p>
    <w:p w14:paraId="2A97F33E" w14:textId="77777777" w:rsidR="00951661" w:rsidRDefault="00951661" w:rsidP="0095166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 - </w:t>
      </w:r>
      <w:proofErr w:type="gramStart"/>
      <w:r>
        <w:rPr>
          <w:sz w:val="24"/>
          <w:szCs w:val="24"/>
        </w:rPr>
        <w:t>determinada</w:t>
      </w:r>
      <w:proofErr w:type="gramEnd"/>
      <w:r>
        <w:rPr>
          <w:sz w:val="24"/>
          <w:szCs w:val="24"/>
        </w:rPr>
        <w:t xml:space="preserve"> por ato unilateral e escrito da Administração, exceto no caso de descumprimento decorrente de sua própria conduta;</w:t>
      </w:r>
    </w:p>
    <w:p w14:paraId="225B5676" w14:textId="77777777" w:rsidR="00951661" w:rsidRDefault="00951661" w:rsidP="0095166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II - </w:t>
      </w:r>
      <w:proofErr w:type="gramStart"/>
      <w:r>
        <w:rPr>
          <w:sz w:val="24"/>
          <w:szCs w:val="24"/>
        </w:rPr>
        <w:t>consensual</w:t>
      </w:r>
      <w:proofErr w:type="gramEnd"/>
      <w:r>
        <w:rPr>
          <w:sz w:val="24"/>
          <w:szCs w:val="24"/>
        </w:rPr>
        <w:t>, por acordo entre as partes, por conciliação, por mediação ou por comitê de resolução de disputas, desde que haja interesse da Administração;</w:t>
      </w:r>
    </w:p>
    <w:p w14:paraId="2510A48A" w14:textId="77777777" w:rsidR="00951661" w:rsidRDefault="00951661" w:rsidP="00951661">
      <w:pPr>
        <w:jc w:val="both"/>
        <w:rPr>
          <w:sz w:val="24"/>
          <w:szCs w:val="24"/>
        </w:rPr>
      </w:pPr>
      <w:r>
        <w:rPr>
          <w:sz w:val="24"/>
          <w:szCs w:val="24"/>
        </w:rPr>
        <w:t>III - determinada por decisão arbitral, em decorrência de cláusula compromissória ou compromisso arbitral, ou por decisão judicial.</w:t>
      </w:r>
    </w:p>
    <w:p w14:paraId="0A851A67" w14:textId="77777777" w:rsidR="00951661" w:rsidRDefault="00951661" w:rsidP="00951661">
      <w:pPr>
        <w:jc w:val="both"/>
        <w:rPr>
          <w:sz w:val="24"/>
          <w:szCs w:val="24"/>
        </w:rPr>
      </w:pPr>
      <w:r>
        <w:rPr>
          <w:sz w:val="24"/>
          <w:szCs w:val="24"/>
        </w:rPr>
        <w:t>§ 1º A extinção determinada por ato unilateral da Administração e a extinção consensual deverão ser precedidas de autorização escrita e fundamentada da autoridade competente e reduzidas a termo no respectivo processo.</w:t>
      </w:r>
    </w:p>
    <w:p w14:paraId="2F5293D9" w14:textId="77777777" w:rsidR="00951661" w:rsidRDefault="00951661" w:rsidP="00951661">
      <w:pPr>
        <w:jc w:val="both"/>
        <w:rPr>
          <w:sz w:val="24"/>
          <w:szCs w:val="24"/>
        </w:rPr>
      </w:pPr>
      <w:r>
        <w:rPr>
          <w:sz w:val="24"/>
          <w:szCs w:val="24"/>
        </w:rPr>
        <w:t>§ 2º Quando a extinção decorrer de culpa exclusiva da Administração, o contratado será ressarcido pelos prejuízos regularmente comprovados que houver sofrido e terá direito a:</w:t>
      </w:r>
    </w:p>
    <w:p w14:paraId="0DFEA8AD" w14:textId="77777777" w:rsidR="00951661" w:rsidRDefault="00951661" w:rsidP="0095166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 - </w:t>
      </w:r>
      <w:proofErr w:type="gramStart"/>
      <w:r>
        <w:rPr>
          <w:sz w:val="24"/>
          <w:szCs w:val="24"/>
        </w:rPr>
        <w:t>devolução</w:t>
      </w:r>
      <w:proofErr w:type="gramEnd"/>
      <w:r>
        <w:rPr>
          <w:sz w:val="24"/>
          <w:szCs w:val="24"/>
        </w:rPr>
        <w:t xml:space="preserve"> da garantia;</w:t>
      </w:r>
    </w:p>
    <w:p w14:paraId="7D99BB34" w14:textId="77777777" w:rsidR="00951661" w:rsidRDefault="00951661" w:rsidP="0095166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II - </w:t>
      </w:r>
      <w:proofErr w:type="gramStart"/>
      <w:r>
        <w:rPr>
          <w:sz w:val="24"/>
          <w:szCs w:val="24"/>
        </w:rPr>
        <w:t>pagamentos</w:t>
      </w:r>
      <w:proofErr w:type="gramEnd"/>
      <w:r>
        <w:rPr>
          <w:sz w:val="24"/>
          <w:szCs w:val="24"/>
        </w:rPr>
        <w:t xml:space="preserve"> devidos pela execução do contrato até a data de extinção;</w:t>
      </w:r>
    </w:p>
    <w:p w14:paraId="0DAFA93D" w14:textId="77777777" w:rsidR="00951661" w:rsidRDefault="00951661" w:rsidP="00951661">
      <w:pPr>
        <w:jc w:val="both"/>
        <w:rPr>
          <w:sz w:val="24"/>
          <w:szCs w:val="24"/>
        </w:rPr>
      </w:pPr>
      <w:r>
        <w:rPr>
          <w:sz w:val="24"/>
          <w:szCs w:val="24"/>
        </w:rPr>
        <w:t>III - pagamento do custo da desmobilização.</w:t>
      </w:r>
    </w:p>
    <w:p w14:paraId="26FC39A4" w14:textId="77777777" w:rsidR="00951661" w:rsidRDefault="00951661" w:rsidP="00951661">
      <w:pPr>
        <w:ind w:right="35"/>
        <w:jc w:val="both"/>
        <w:rPr>
          <w:b/>
          <w:bCs/>
          <w:sz w:val="24"/>
          <w:szCs w:val="24"/>
        </w:rPr>
      </w:pPr>
    </w:p>
    <w:p w14:paraId="353C1010" w14:textId="77777777" w:rsidR="00951661" w:rsidRDefault="00951661" w:rsidP="00951661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CLÁUSULA DÉCIMA PRIMEIRA – DAS PENALIDADES</w:t>
      </w:r>
    </w:p>
    <w:p w14:paraId="5C40F43A" w14:textId="77777777" w:rsidR="00951661" w:rsidRDefault="00951661" w:rsidP="00951661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1.</w:t>
      </w:r>
      <w:r>
        <w:t xml:space="preserve"> </w:t>
      </w:r>
      <w:r>
        <w:rPr>
          <w:bCs/>
          <w:sz w:val="24"/>
          <w:szCs w:val="24"/>
        </w:rPr>
        <w:t>A CONTRATADA, conforme os Artigos 155 e 156 da Lei Federal nº 14.133/21, estará sujeita às seguintes penalidades</w:t>
      </w:r>
      <w:r>
        <w:rPr>
          <w:b/>
          <w:sz w:val="24"/>
          <w:szCs w:val="24"/>
        </w:rPr>
        <w:t xml:space="preserve"> </w:t>
      </w:r>
    </w:p>
    <w:p w14:paraId="42E63AAC" w14:textId="77777777" w:rsidR="00951661" w:rsidRDefault="00951661" w:rsidP="00951661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1.1. Advertência, no caso de inexecução parcial do contrato, quando não se justificar a imposição de penalidade mais grave.</w:t>
      </w:r>
    </w:p>
    <w:p w14:paraId="1565BE04" w14:textId="77777777" w:rsidR="00951661" w:rsidRDefault="00951661" w:rsidP="00951661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1.2. Multa, no percentual de 20% do valor do contrato, que poderá ser cumulada com a advertência, o impedimento ou a declaração de inidoneidade de licitar ou de contratar.</w:t>
      </w:r>
    </w:p>
    <w:p w14:paraId="7B3757A5" w14:textId="77777777" w:rsidR="00951661" w:rsidRDefault="00951661" w:rsidP="00951661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1.3. Impedimento de licitar e de contratar com o CONTRATANTE, pelo prazo de até 3 (três) anos, nas seguintes hipóteses:</w:t>
      </w:r>
    </w:p>
    <w:p w14:paraId="152A5DFD" w14:textId="77777777" w:rsidR="00951661" w:rsidRDefault="00951661" w:rsidP="00951661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1.3.1. Dar causa à inexecução parcial do contrato que cause grave dano ao Município, ao funcionamento dos serviços públicos ou ao interesse coletivo.</w:t>
      </w:r>
    </w:p>
    <w:p w14:paraId="15646EEE" w14:textId="77777777" w:rsidR="00951661" w:rsidRDefault="00951661" w:rsidP="00951661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1.3.2. Dar causa à inexecução total do contrato.</w:t>
      </w:r>
    </w:p>
    <w:p w14:paraId="490066E5" w14:textId="77777777" w:rsidR="00951661" w:rsidRDefault="00951661" w:rsidP="00951661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1.3.3. Deixar de entregar a documentação exigida para o certame.</w:t>
      </w:r>
    </w:p>
    <w:p w14:paraId="2F782F24" w14:textId="77777777" w:rsidR="00951661" w:rsidRDefault="00951661" w:rsidP="00951661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1.3.4. Não manter a proposta, salvo em decorrência de fato superveniente devidamente justificado.</w:t>
      </w:r>
    </w:p>
    <w:p w14:paraId="30B54AA6" w14:textId="77777777" w:rsidR="00951661" w:rsidRDefault="00951661" w:rsidP="00951661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1.3.5. Não celebrar o contrato ou não entregar a documentação exigida para a contratação, quando convocado dentro do prazo de validade de sua proposta.</w:t>
      </w:r>
    </w:p>
    <w:p w14:paraId="35FDA297" w14:textId="77777777" w:rsidR="00951661" w:rsidRDefault="00951661" w:rsidP="00951661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1.3.6. Ensejar o retardamento da execução ou da entrega do objeto da licitação sem motivo justificado.</w:t>
      </w:r>
    </w:p>
    <w:p w14:paraId="5E533DFD" w14:textId="77777777" w:rsidR="00951661" w:rsidRDefault="00951661" w:rsidP="00951661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1.4. Declaração de inidoneidade de licitar e contratar com qualquer órgão público da Administração Federal, Estadual, Distrital ou Municipal, direta ou indireta, pelo prazo de 3 (três) a 6 (seis) anos, nas seguintes situações:</w:t>
      </w:r>
    </w:p>
    <w:p w14:paraId="3A7E0986" w14:textId="77777777" w:rsidR="00951661" w:rsidRDefault="00951661" w:rsidP="00951661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1.4.1. Apresentar declaração ou documentação falsa exigida para o certame ou prestar declaração falsa durante a licitação ou a execução do contrato.</w:t>
      </w:r>
    </w:p>
    <w:p w14:paraId="104021C4" w14:textId="77777777" w:rsidR="00951661" w:rsidRDefault="00951661" w:rsidP="00951661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1.4.2. Fraudar a licitação ou praticar ato fraudulento na execução do contrato.</w:t>
      </w:r>
    </w:p>
    <w:p w14:paraId="075C05A4" w14:textId="77777777" w:rsidR="00951661" w:rsidRDefault="00951661" w:rsidP="00951661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1.4.3. Comportar-se de modo inidôneo ou cometer fraude de qualquer natureza.</w:t>
      </w:r>
    </w:p>
    <w:p w14:paraId="70512936" w14:textId="77777777" w:rsidR="00951661" w:rsidRDefault="00951661" w:rsidP="00951661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1.4.4. Praticar atos ilícitos com vistas a frustrar os objetivos da licitação.</w:t>
      </w:r>
    </w:p>
    <w:p w14:paraId="74A6E524" w14:textId="77777777" w:rsidR="00951661" w:rsidRDefault="00951661" w:rsidP="00951661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1.4.5. Praticar ato lesivo previsto no art. 5º da Lei nº 12.846, de 1º de agosto de 2013.</w:t>
      </w:r>
    </w:p>
    <w:p w14:paraId="41B17EE7" w14:textId="77777777" w:rsidR="00951661" w:rsidRDefault="00951661" w:rsidP="00951661">
      <w:pPr>
        <w:jc w:val="both"/>
        <w:rPr>
          <w:bCs/>
          <w:sz w:val="24"/>
          <w:szCs w:val="24"/>
        </w:rPr>
      </w:pPr>
      <w:r>
        <w:rPr>
          <w:b/>
          <w:sz w:val="24"/>
          <w:szCs w:val="24"/>
        </w:rPr>
        <w:t>2.</w:t>
      </w:r>
      <w:r>
        <w:rPr>
          <w:bCs/>
          <w:sz w:val="24"/>
          <w:szCs w:val="24"/>
        </w:rPr>
        <w:t xml:space="preserve"> Na aplicação das sanções serão considerados:</w:t>
      </w:r>
    </w:p>
    <w:p w14:paraId="515E4241" w14:textId="77777777" w:rsidR="00951661" w:rsidRDefault="00951661" w:rsidP="00951661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2.1. A natureza e a gravidade da infração cometida.</w:t>
      </w:r>
    </w:p>
    <w:p w14:paraId="28208564" w14:textId="77777777" w:rsidR="00951661" w:rsidRDefault="00951661" w:rsidP="00951661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2.2. As peculiaridades do caso concreto.</w:t>
      </w:r>
    </w:p>
    <w:p w14:paraId="02AA15A3" w14:textId="77777777" w:rsidR="00951661" w:rsidRDefault="00951661" w:rsidP="00951661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2.3. As circunstâncias agravantes ou atenuantes.</w:t>
      </w:r>
    </w:p>
    <w:p w14:paraId="520CCC8E" w14:textId="77777777" w:rsidR="00951661" w:rsidRDefault="00951661" w:rsidP="00951661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2.4. Os danos que dela provierem para o CONTRATANTE.</w:t>
      </w:r>
    </w:p>
    <w:p w14:paraId="50104239" w14:textId="77777777" w:rsidR="00951661" w:rsidRDefault="00951661" w:rsidP="00951661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2.5. A implantação ou o aperfeiçoamento de programa de integridade, conforme normas e orientações dos órgãos de controle.</w:t>
      </w:r>
    </w:p>
    <w:p w14:paraId="1AC95F00" w14:textId="77777777" w:rsidR="00951661" w:rsidRDefault="00951661" w:rsidP="00951661">
      <w:pPr>
        <w:jc w:val="both"/>
        <w:rPr>
          <w:bCs/>
          <w:sz w:val="24"/>
          <w:szCs w:val="24"/>
        </w:rPr>
      </w:pPr>
      <w:r>
        <w:rPr>
          <w:b/>
          <w:sz w:val="24"/>
          <w:szCs w:val="24"/>
        </w:rPr>
        <w:t>3.</w:t>
      </w:r>
      <w:r>
        <w:rPr>
          <w:bCs/>
          <w:sz w:val="24"/>
          <w:szCs w:val="24"/>
        </w:rPr>
        <w:t xml:space="preserve"> Na aplicação das sanções previstas nesta cláusula, será oportunizado à CONTRATADA defesa, no prazo de 15 (quinze) dias úteis, contados da sua intimação.</w:t>
      </w:r>
    </w:p>
    <w:p w14:paraId="3A4E31C2" w14:textId="77777777" w:rsidR="00951661" w:rsidRDefault="00951661" w:rsidP="00951661">
      <w:pPr>
        <w:jc w:val="both"/>
        <w:rPr>
          <w:bCs/>
          <w:sz w:val="24"/>
          <w:szCs w:val="24"/>
        </w:rPr>
      </w:pPr>
      <w:r>
        <w:rPr>
          <w:b/>
          <w:sz w:val="24"/>
          <w:szCs w:val="24"/>
        </w:rPr>
        <w:t>4.</w:t>
      </w:r>
      <w:r>
        <w:rPr>
          <w:bCs/>
          <w:sz w:val="24"/>
          <w:szCs w:val="24"/>
        </w:rPr>
        <w:t xml:space="preserve"> A aplicação das sanções de impedimento e de declaração de inidoneidade requererá a instauração de processo de responsabilização, a ser conduzido por comissão designada pelo CONTRATANTE composta de 2 (dois) ou mais servidores estáveis, que avaliará fatos e circunstâncias conhecidos e intimará o licitante ou o contratado para, no prazo de 15 (quinze) dias úteis, contado da data de intimação, apresentar defesa escrita e especificar as provas que pretenda produzir.</w:t>
      </w:r>
    </w:p>
    <w:p w14:paraId="64D7A023" w14:textId="77777777" w:rsidR="00951661" w:rsidRDefault="00951661" w:rsidP="00951661">
      <w:pPr>
        <w:ind w:right="35"/>
        <w:jc w:val="both"/>
        <w:rPr>
          <w:b/>
          <w:bCs/>
          <w:sz w:val="24"/>
          <w:szCs w:val="24"/>
        </w:rPr>
      </w:pPr>
    </w:p>
    <w:p w14:paraId="3F27558D" w14:textId="77777777" w:rsidR="00951661" w:rsidRDefault="00951661" w:rsidP="00951661">
      <w:pPr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CLÁUSULA DÉCIMA SEGUNDA</w:t>
      </w:r>
      <w:r>
        <w:rPr>
          <w:b/>
          <w:sz w:val="24"/>
          <w:szCs w:val="24"/>
        </w:rPr>
        <w:t>– DO EMBASAMENTO LEGAL</w:t>
      </w:r>
    </w:p>
    <w:p w14:paraId="6309DF35" w14:textId="77777777" w:rsidR="00951661" w:rsidRDefault="00951661" w:rsidP="00951661">
      <w:pPr>
        <w:jc w:val="both"/>
        <w:rPr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lastRenderedPageBreak/>
        <w:t>1</w:t>
      </w:r>
      <w:r>
        <w:rPr>
          <w:color w:val="000000" w:themeColor="text1"/>
          <w:sz w:val="24"/>
          <w:szCs w:val="24"/>
        </w:rPr>
        <w:t xml:space="preserve">. O presente contrato está embasado no </w:t>
      </w:r>
      <w:r>
        <w:rPr>
          <w:b/>
          <w:bCs/>
          <w:color w:val="FF0000"/>
          <w:sz w:val="24"/>
          <w:szCs w:val="24"/>
        </w:rPr>
        <w:t xml:space="preserve">Processo Administrativo nº </w:t>
      </w:r>
      <w:r w:rsidR="00DB0675">
        <w:rPr>
          <w:b/>
          <w:bCs/>
          <w:color w:val="FF0000"/>
          <w:sz w:val="24"/>
          <w:szCs w:val="24"/>
        </w:rPr>
        <w:t>55</w:t>
      </w:r>
      <w:r>
        <w:rPr>
          <w:b/>
          <w:bCs/>
          <w:color w:val="FF0000"/>
          <w:sz w:val="24"/>
          <w:szCs w:val="24"/>
        </w:rPr>
        <w:t>/202</w:t>
      </w:r>
      <w:r w:rsidR="00DB0675">
        <w:rPr>
          <w:b/>
          <w:bCs/>
          <w:color w:val="FF0000"/>
          <w:sz w:val="24"/>
          <w:szCs w:val="24"/>
        </w:rPr>
        <w:t>6</w:t>
      </w:r>
      <w:r>
        <w:rPr>
          <w:b/>
          <w:bCs/>
          <w:color w:val="FF0000"/>
          <w:sz w:val="24"/>
          <w:szCs w:val="24"/>
        </w:rPr>
        <w:t>, Dispensa de Licitação nº 0</w:t>
      </w:r>
      <w:r w:rsidR="00DB0675">
        <w:rPr>
          <w:b/>
          <w:bCs/>
          <w:color w:val="FF0000"/>
          <w:sz w:val="24"/>
          <w:szCs w:val="24"/>
        </w:rPr>
        <w:t>26</w:t>
      </w:r>
      <w:r>
        <w:rPr>
          <w:b/>
          <w:bCs/>
          <w:color w:val="FF0000"/>
          <w:sz w:val="24"/>
          <w:szCs w:val="24"/>
        </w:rPr>
        <w:t>/202</w:t>
      </w:r>
      <w:r w:rsidR="00DB0675">
        <w:rPr>
          <w:b/>
          <w:bCs/>
          <w:color w:val="FF0000"/>
          <w:sz w:val="24"/>
          <w:szCs w:val="24"/>
        </w:rPr>
        <w:t>6</w:t>
      </w:r>
      <w:r>
        <w:rPr>
          <w:color w:val="000000" w:themeColor="text1"/>
          <w:sz w:val="24"/>
          <w:szCs w:val="24"/>
        </w:rPr>
        <w:t xml:space="preserve"> e na Lei Federal nº 14.133/21. </w:t>
      </w:r>
      <w:r>
        <w:rPr>
          <w:b/>
          <w:bCs/>
          <w:color w:val="FF0000"/>
          <w:sz w:val="24"/>
          <w:szCs w:val="24"/>
        </w:rPr>
        <w:t>Com fundamento no art. 75, inciso II da lei nº 14.133 de 2021</w:t>
      </w:r>
      <w:r>
        <w:rPr>
          <w:color w:val="FF0000"/>
          <w:sz w:val="24"/>
          <w:szCs w:val="24"/>
        </w:rPr>
        <w:t>.</w:t>
      </w:r>
    </w:p>
    <w:p w14:paraId="0CC4DE0E" w14:textId="77777777" w:rsidR="00951661" w:rsidRDefault="00951661" w:rsidP="00951661">
      <w:pPr>
        <w:jc w:val="both"/>
        <w:rPr>
          <w:color w:val="000000" w:themeColor="text1"/>
          <w:sz w:val="24"/>
          <w:szCs w:val="24"/>
        </w:rPr>
      </w:pPr>
    </w:p>
    <w:p w14:paraId="778784D7" w14:textId="77777777" w:rsidR="00951661" w:rsidRDefault="00951661" w:rsidP="00951661">
      <w:pPr>
        <w:ind w:left="-6" w:right="11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CLÁUSULA DÉCIMA TERCEIRA - </w:t>
      </w:r>
      <w:r>
        <w:rPr>
          <w:b/>
          <w:bCs/>
          <w:sz w:val="23"/>
          <w:szCs w:val="23"/>
        </w:rPr>
        <w:t>POSSIBILIDADE DE ASSINATURA DIGITAL</w:t>
      </w:r>
    </w:p>
    <w:p w14:paraId="2500306E" w14:textId="77777777" w:rsidR="00951661" w:rsidRDefault="00951661" w:rsidP="00951661">
      <w:pPr>
        <w:jc w:val="both"/>
        <w:rPr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1.</w:t>
      </w:r>
      <w:r>
        <w:rPr>
          <w:color w:val="000000" w:themeColor="text1"/>
          <w:sz w:val="24"/>
          <w:szCs w:val="24"/>
        </w:rPr>
        <w:t xml:space="preserve"> </w:t>
      </w:r>
      <w:r>
        <w:rPr>
          <w:sz w:val="24"/>
          <w:szCs w:val="24"/>
        </w:rPr>
        <w:t>Acordam as partes que o presente instrumento pode ser assinado com a utilização de ferramentas de assinaturas e a validade eletrônica, bem como as assinaturas e a página de certificação, que tornar-se-ão parte integrante deste instrumento.</w:t>
      </w:r>
    </w:p>
    <w:p w14:paraId="134EBD69" w14:textId="77777777" w:rsidR="00951661" w:rsidRDefault="00951661" w:rsidP="00951661">
      <w:pPr>
        <w:jc w:val="both"/>
        <w:rPr>
          <w:color w:val="000000" w:themeColor="text1"/>
          <w:sz w:val="24"/>
          <w:szCs w:val="24"/>
        </w:rPr>
      </w:pPr>
    </w:p>
    <w:p w14:paraId="4EC529A1" w14:textId="77777777" w:rsidR="00951661" w:rsidRDefault="00951661" w:rsidP="00951661">
      <w:pPr>
        <w:ind w:left="-6" w:right="11"/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>CLÁUSULA DÉCIMA QUARTA</w:t>
      </w:r>
      <w:r>
        <w:rPr>
          <w:b/>
          <w:bCs/>
          <w:sz w:val="24"/>
          <w:szCs w:val="24"/>
        </w:rPr>
        <w:t>- DO FORO</w:t>
      </w:r>
    </w:p>
    <w:p w14:paraId="7CDAE013" w14:textId="77777777" w:rsidR="00951661" w:rsidRDefault="00951661" w:rsidP="00951661">
      <w:pPr>
        <w:ind w:left="-6" w:right="11" w:firstLine="713"/>
        <w:jc w:val="both"/>
        <w:rPr>
          <w:sz w:val="24"/>
          <w:szCs w:val="24"/>
        </w:rPr>
      </w:pPr>
      <w:r>
        <w:rPr>
          <w:sz w:val="24"/>
          <w:szCs w:val="24"/>
        </w:rPr>
        <w:t>Elegem as partes, independentemente de qualquer outro por mais privilegiado que for, o Foro da Comarca de Ronda Alta/RS para dirimir qualquer dúvida ou questão do presente contrato.</w:t>
      </w:r>
    </w:p>
    <w:p w14:paraId="73D329E4" w14:textId="77777777" w:rsidR="00951661" w:rsidRDefault="00951661" w:rsidP="00951661">
      <w:pPr>
        <w:ind w:left="-6" w:right="11" w:firstLine="713"/>
        <w:jc w:val="both"/>
        <w:rPr>
          <w:sz w:val="24"/>
          <w:szCs w:val="24"/>
        </w:rPr>
      </w:pPr>
      <w:r>
        <w:rPr>
          <w:sz w:val="24"/>
          <w:szCs w:val="24"/>
        </w:rPr>
        <w:t>E, por estarem justos e contratados, assinam o presente em três vias de igual teor e forma, para igual distribuição, para que produza seus efeitos legais.</w:t>
      </w:r>
    </w:p>
    <w:p w14:paraId="06FB0CBD" w14:textId="77777777" w:rsidR="00951661" w:rsidRDefault="00951661" w:rsidP="00951661">
      <w:pPr>
        <w:ind w:left="-6" w:right="11" w:firstLine="713"/>
        <w:jc w:val="both"/>
        <w:rPr>
          <w:sz w:val="24"/>
          <w:szCs w:val="24"/>
        </w:rPr>
      </w:pPr>
    </w:p>
    <w:p w14:paraId="68245A57" w14:textId="77777777" w:rsidR="00951661" w:rsidRPr="00DB0675" w:rsidRDefault="00951661" w:rsidP="00951661">
      <w:pPr>
        <w:ind w:firstLine="720"/>
        <w:jc w:val="right"/>
        <w:rPr>
          <w:sz w:val="24"/>
          <w:szCs w:val="24"/>
        </w:rPr>
      </w:pPr>
      <w:r w:rsidRPr="00DB0675">
        <w:rPr>
          <w:sz w:val="24"/>
          <w:szCs w:val="24"/>
        </w:rPr>
        <w:t xml:space="preserve">Ronda Alta - RS, </w:t>
      </w:r>
      <w:r w:rsidR="00DB0675" w:rsidRPr="00DB0675">
        <w:rPr>
          <w:sz w:val="24"/>
          <w:szCs w:val="24"/>
        </w:rPr>
        <w:t>24</w:t>
      </w:r>
      <w:r w:rsidRPr="00DB0675">
        <w:rPr>
          <w:sz w:val="24"/>
          <w:szCs w:val="24"/>
        </w:rPr>
        <w:t xml:space="preserve"> de </w:t>
      </w:r>
      <w:r w:rsidR="00DB0675" w:rsidRPr="00DB0675">
        <w:rPr>
          <w:sz w:val="24"/>
          <w:szCs w:val="24"/>
        </w:rPr>
        <w:t>abril</w:t>
      </w:r>
      <w:r w:rsidRPr="00DB0675">
        <w:rPr>
          <w:sz w:val="24"/>
          <w:szCs w:val="24"/>
        </w:rPr>
        <w:t xml:space="preserve"> de 202</w:t>
      </w:r>
      <w:r w:rsidR="00DB0675" w:rsidRPr="00DB0675">
        <w:rPr>
          <w:sz w:val="24"/>
          <w:szCs w:val="24"/>
        </w:rPr>
        <w:t>6</w:t>
      </w:r>
      <w:r w:rsidRPr="00DB0675">
        <w:rPr>
          <w:sz w:val="24"/>
          <w:szCs w:val="24"/>
        </w:rPr>
        <w:t>.</w:t>
      </w:r>
    </w:p>
    <w:p w14:paraId="55AAB7D6" w14:textId="77777777" w:rsidR="00951661" w:rsidRDefault="00951661" w:rsidP="00951661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</w:t>
      </w:r>
    </w:p>
    <w:p w14:paraId="115B6CBA" w14:textId="77777777" w:rsidR="00DB0675" w:rsidRDefault="00DB0675" w:rsidP="00951661">
      <w:pPr>
        <w:rPr>
          <w:b/>
          <w:sz w:val="24"/>
          <w:szCs w:val="24"/>
        </w:rPr>
      </w:pPr>
    </w:p>
    <w:p w14:paraId="7B66E931" w14:textId="77777777" w:rsidR="00951661" w:rsidRPr="00DB0675" w:rsidRDefault="00951661" w:rsidP="00951661">
      <w:pPr>
        <w:rPr>
          <w:b/>
          <w:sz w:val="24"/>
          <w:szCs w:val="24"/>
        </w:rPr>
      </w:pPr>
    </w:p>
    <w:p w14:paraId="360D03E6" w14:textId="77777777" w:rsidR="00DB0675" w:rsidRPr="00DB0675" w:rsidRDefault="00DB0675" w:rsidP="00DB0675">
      <w:pPr>
        <w:jc w:val="center"/>
        <w:rPr>
          <w:b/>
          <w:sz w:val="24"/>
          <w:szCs w:val="24"/>
        </w:rPr>
      </w:pPr>
      <w:r w:rsidRPr="00DB0675">
        <w:rPr>
          <w:b/>
          <w:sz w:val="24"/>
          <w:szCs w:val="24"/>
        </w:rPr>
        <w:t xml:space="preserve">                                                                  ZPNEUS COMERCIO DE PNEUS, PEÇAS </w:t>
      </w:r>
    </w:p>
    <w:p w14:paraId="2C5B5537" w14:textId="77777777" w:rsidR="00951661" w:rsidRPr="00DB0675" w:rsidRDefault="00DB0675" w:rsidP="00951661">
      <w:pPr>
        <w:jc w:val="center"/>
        <w:rPr>
          <w:b/>
          <w:sz w:val="24"/>
          <w:szCs w:val="24"/>
        </w:rPr>
      </w:pPr>
      <w:r w:rsidRPr="00DB0675">
        <w:rPr>
          <w:b/>
          <w:sz w:val="24"/>
          <w:szCs w:val="24"/>
        </w:rPr>
        <w:t xml:space="preserve">                                                                  E ASSESSORIOS AUTOMOTIVOS LTDA</w:t>
      </w:r>
    </w:p>
    <w:tbl>
      <w:tblPr>
        <w:tblStyle w:val="Tabelacomgrade"/>
        <w:tblW w:w="9909" w:type="dxa"/>
        <w:tblInd w:w="-699" w:type="dxa"/>
        <w:tblLayout w:type="fixed"/>
        <w:tblCellMar>
          <w:left w:w="128" w:type="dxa"/>
        </w:tblCellMar>
        <w:tblLook w:val="04A0" w:firstRow="1" w:lastRow="0" w:firstColumn="1" w:lastColumn="0" w:noHBand="0" w:noVBand="1"/>
      </w:tblPr>
      <w:tblGrid>
        <w:gridCol w:w="4954"/>
        <w:gridCol w:w="4955"/>
      </w:tblGrid>
      <w:tr w:rsidR="00DB0675" w:rsidRPr="00DB0675" w14:paraId="0279FC61" w14:textId="77777777" w:rsidTr="001F2840">
        <w:trPr>
          <w:trHeight w:val="134"/>
        </w:trPr>
        <w:tc>
          <w:tcPr>
            <w:tcW w:w="4954" w:type="dxa"/>
            <w:tcBorders>
              <w:top w:val="nil"/>
              <w:left w:val="nil"/>
              <w:bottom w:val="nil"/>
              <w:right w:val="nil"/>
            </w:tcBorders>
          </w:tcPr>
          <w:p w14:paraId="46E0DD78" w14:textId="77777777" w:rsidR="00951661" w:rsidRPr="00DB0675" w:rsidRDefault="00951661" w:rsidP="001F2840">
            <w:pPr>
              <w:jc w:val="center"/>
              <w:rPr>
                <w:b/>
                <w:sz w:val="24"/>
                <w:szCs w:val="24"/>
              </w:rPr>
            </w:pPr>
            <w:r w:rsidRPr="00DB0675">
              <w:rPr>
                <w:rFonts w:eastAsiaTheme="minorEastAsia"/>
                <w:b/>
                <w:sz w:val="24"/>
                <w:szCs w:val="24"/>
              </w:rPr>
              <w:t xml:space="preserve"> </w:t>
            </w:r>
            <w:r w:rsidRPr="00DB0675">
              <w:rPr>
                <w:b/>
                <w:sz w:val="24"/>
                <w:szCs w:val="24"/>
              </w:rPr>
              <w:t>MUNICÍPIO DE RONDA ALTA – RS</w:t>
            </w:r>
          </w:p>
          <w:p w14:paraId="3B9D312A" w14:textId="77777777" w:rsidR="00951661" w:rsidRPr="00DB0675" w:rsidRDefault="00951661" w:rsidP="001F2840">
            <w:pPr>
              <w:jc w:val="center"/>
              <w:rPr>
                <w:b/>
                <w:sz w:val="24"/>
                <w:szCs w:val="24"/>
              </w:rPr>
            </w:pPr>
            <w:r w:rsidRPr="00DB0675">
              <w:rPr>
                <w:b/>
                <w:bCs/>
                <w:sz w:val="24"/>
                <w:szCs w:val="24"/>
              </w:rPr>
              <w:t>MARCOS MIGUEL BEUX</w:t>
            </w:r>
          </w:p>
          <w:p w14:paraId="1873F9AB" w14:textId="77777777" w:rsidR="00951661" w:rsidRPr="00DB0675" w:rsidRDefault="00951661" w:rsidP="001F2840">
            <w:pPr>
              <w:jc w:val="center"/>
              <w:rPr>
                <w:b/>
                <w:sz w:val="24"/>
                <w:szCs w:val="24"/>
              </w:rPr>
            </w:pPr>
            <w:r w:rsidRPr="00DB0675">
              <w:rPr>
                <w:b/>
                <w:sz w:val="24"/>
                <w:szCs w:val="24"/>
              </w:rPr>
              <w:t>Prefeito Municipal</w:t>
            </w:r>
          </w:p>
          <w:p w14:paraId="343DCDB1" w14:textId="77777777" w:rsidR="00951661" w:rsidRPr="00DB0675" w:rsidRDefault="00951661" w:rsidP="001F2840">
            <w:pPr>
              <w:jc w:val="center"/>
              <w:rPr>
                <w:b/>
                <w:sz w:val="24"/>
                <w:szCs w:val="24"/>
              </w:rPr>
            </w:pPr>
            <w:r w:rsidRPr="00DB0675">
              <w:rPr>
                <w:b/>
                <w:sz w:val="24"/>
                <w:szCs w:val="24"/>
              </w:rPr>
              <w:t>Contratante</w:t>
            </w:r>
          </w:p>
          <w:p w14:paraId="4208DE76" w14:textId="77777777" w:rsidR="00951661" w:rsidRPr="00DB0675" w:rsidRDefault="00951661" w:rsidP="001F284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54" w:type="dxa"/>
            <w:tcBorders>
              <w:top w:val="nil"/>
              <w:left w:val="nil"/>
              <w:bottom w:val="nil"/>
              <w:right w:val="nil"/>
            </w:tcBorders>
          </w:tcPr>
          <w:p w14:paraId="694B2291" w14:textId="77777777" w:rsidR="00951661" w:rsidRPr="00DB0675" w:rsidRDefault="00DB0675" w:rsidP="00DB0675">
            <w:pPr>
              <w:rPr>
                <w:b/>
                <w:sz w:val="24"/>
                <w:szCs w:val="24"/>
              </w:rPr>
            </w:pPr>
            <w:r w:rsidRPr="00DB0675">
              <w:rPr>
                <w:rFonts w:eastAsiaTheme="minorEastAsia"/>
                <w:b/>
                <w:sz w:val="24"/>
                <w:szCs w:val="24"/>
              </w:rPr>
              <w:t xml:space="preserve">                   </w:t>
            </w:r>
            <w:r w:rsidR="00951661" w:rsidRPr="00DB0675">
              <w:rPr>
                <w:rFonts w:eastAsiaTheme="minorEastAsia"/>
                <w:b/>
                <w:sz w:val="24"/>
                <w:szCs w:val="24"/>
              </w:rPr>
              <w:t>Contratada</w:t>
            </w:r>
          </w:p>
        </w:tc>
      </w:tr>
    </w:tbl>
    <w:p w14:paraId="1CD3D7B4" w14:textId="77777777" w:rsidR="00951661" w:rsidRPr="00DB0675" w:rsidRDefault="00951661" w:rsidP="00951661">
      <w:pPr>
        <w:jc w:val="center"/>
        <w:rPr>
          <w:b/>
          <w:sz w:val="24"/>
          <w:szCs w:val="24"/>
        </w:rPr>
      </w:pPr>
    </w:p>
    <w:p w14:paraId="0606CC4B" w14:textId="77777777" w:rsidR="00951661" w:rsidRPr="00DB0675" w:rsidRDefault="00DB0675" w:rsidP="00951661">
      <w:pPr>
        <w:jc w:val="center"/>
        <w:rPr>
          <w:b/>
          <w:sz w:val="24"/>
          <w:szCs w:val="24"/>
        </w:rPr>
      </w:pPr>
      <w:r w:rsidRPr="00DB0675">
        <w:rPr>
          <w:b/>
          <w:sz w:val="24"/>
          <w:szCs w:val="24"/>
        </w:rPr>
        <w:t>NELCI ANTONIO MARTINELLI</w:t>
      </w:r>
    </w:p>
    <w:p w14:paraId="4DD810B1" w14:textId="77777777" w:rsidR="00951661" w:rsidRPr="00DB0675" w:rsidRDefault="00951661" w:rsidP="00951661">
      <w:pPr>
        <w:jc w:val="center"/>
        <w:rPr>
          <w:b/>
          <w:sz w:val="24"/>
          <w:szCs w:val="24"/>
        </w:rPr>
      </w:pPr>
      <w:r w:rsidRPr="00DB0675">
        <w:rPr>
          <w:b/>
          <w:sz w:val="24"/>
          <w:szCs w:val="24"/>
        </w:rPr>
        <w:t xml:space="preserve">Secretária de </w:t>
      </w:r>
      <w:r w:rsidR="00DB0675" w:rsidRPr="00DB0675">
        <w:rPr>
          <w:b/>
          <w:sz w:val="24"/>
          <w:szCs w:val="24"/>
        </w:rPr>
        <w:t>Saúde</w:t>
      </w:r>
    </w:p>
    <w:p w14:paraId="75054006" w14:textId="77777777" w:rsidR="00951661" w:rsidRPr="00DB0675" w:rsidRDefault="00951661" w:rsidP="00951661">
      <w:pPr>
        <w:jc w:val="center"/>
        <w:rPr>
          <w:b/>
          <w:sz w:val="24"/>
          <w:szCs w:val="24"/>
        </w:rPr>
      </w:pPr>
      <w:r w:rsidRPr="00DB0675">
        <w:rPr>
          <w:b/>
          <w:sz w:val="24"/>
          <w:szCs w:val="24"/>
        </w:rPr>
        <w:t>GESTOR DO CONTRATO</w:t>
      </w:r>
    </w:p>
    <w:p w14:paraId="65760B55" w14:textId="77777777" w:rsidR="00951661" w:rsidRPr="00DB0675" w:rsidRDefault="00951661" w:rsidP="00951661">
      <w:pPr>
        <w:jc w:val="center"/>
        <w:rPr>
          <w:b/>
          <w:sz w:val="24"/>
          <w:szCs w:val="24"/>
        </w:rPr>
      </w:pPr>
    </w:p>
    <w:p w14:paraId="7C9D9E1B" w14:textId="77777777" w:rsidR="00951661" w:rsidRPr="00DB0675" w:rsidRDefault="00951661" w:rsidP="00951661">
      <w:pPr>
        <w:jc w:val="center"/>
        <w:rPr>
          <w:b/>
          <w:sz w:val="24"/>
          <w:szCs w:val="24"/>
        </w:rPr>
      </w:pPr>
    </w:p>
    <w:p w14:paraId="45C77708" w14:textId="77777777" w:rsidR="00951661" w:rsidRPr="00DB0675" w:rsidRDefault="00DB0675" w:rsidP="00951661">
      <w:pPr>
        <w:jc w:val="center"/>
        <w:rPr>
          <w:b/>
          <w:sz w:val="24"/>
          <w:szCs w:val="24"/>
        </w:rPr>
      </w:pPr>
      <w:r w:rsidRPr="00DB0675">
        <w:rPr>
          <w:b/>
          <w:sz w:val="24"/>
          <w:szCs w:val="24"/>
        </w:rPr>
        <w:t>LUVIANA APARECIDA DE MORAES</w:t>
      </w:r>
    </w:p>
    <w:p w14:paraId="102E4640" w14:textId="77777777" w:rsidR="00951661" w:rsidRPr="00DB0675" w:rsidRDefault="00951661" w:rsidP="00951661">
      <w:pPr>
        <w:jc w:val="center"/>
        <w:rPr>
          <w:b/>
          <w:sz w:val="24"/>
          <w:szCs w:val="24"/>
        </w:rPr>
      </w:pPr>
      <w:r w:rsidRPr="00DB0675">
        <w:rPr>
          <w:b/>
          <w:sz w:val="24"/>
          <w:szCs w:val="24"/>
        </w:rPr>
        <w:t>A</w:t>
      </w:r>
      <w:r w:rsidR="00DB0675" w:rsidRPr="00DB0675">
        <w:rPr>
          <w:b/>
          <w:sz w:val="24"/>
          <w:szCs w:val="24"/>
        </w:rPr>
        <w:t>UX. ADM.</w:t>
      </w:r>
    </w:p>
    <w:p w14:paraId="5A49BEA5" w14:textId="77777777" w:rsidR="00951661" w:rsidRPr="00DB0675" w:rsidRDefault="00951661" w:rsidP="00951661">
      <w:pPr>
        <w:jc w:val="center"/>
        <w:rPr>
          <w:b/>
          <w:sz w:val="24"/>
          <w:szCs w:val="24"/>
        </w:rPr>
      </w:pPr>
      <w:r w:rsidRPr="00DB0675">
        <w:rPr>
          <w:b/>
          <w:sz w:val="24"/>
          <w:szCs w:val="24"/>
        </w:rPr>
        <w:t>FISCAL DO CONTRATO</w:t>
      </w:r>
    </w:p>
    <w:p w14:paraId="5A239F06" w14:textId="77777777" w:rsidR="00951661" w:rsidRPr="00DB0675" w:rsidRDefault="00951661" w:rsidP="00951661">
      <w:pPr>
        <w:jc w:val="center"/>
        <w:rPr>
          <w:b/>
          <w:sz w:val="24"/>
          <w:szCs w:val="24"/>
        </w:rPr>
      </w:pPr>
    </w:p>
    <w:p w14:paraId="23989647" w14:textId="77777777" w:rsidR="00951661" w:rsidRPr="00DB0675" w:rsidRDefault="00951661" w:rsidP="00951661">
      <w:pPr>
        <w:jc w:val="center"/>
        <w:rPr>
          <w:b/>
          <w:sz w:val="24"/>
          <w:szCs w:val="24"/>
        </w:rPr>
      </w:pPr>
      <w:r w:rsidRPr="00DB0675">
        <w:rPr>
          <w:b/>
          <w:sz w:val="24"/>
          <w:szCs w:val="24"/>
        </w:rPr>
        <w:t>EVERSON LUIZ PANDOLFI</w:t>
      </w:r>
    </w:p>
    <w:p w14:paraId="2FC9E741" w14:textId="77777777" w:rsidR="00951661" w:rsidRPr="00DB0675" w:rsidRDefault="00951661" w:rsidP="00951661">
      <w:pPr>
        <w:jc w:val="center"/>
        <w:rPr>
          <w:b/>
          <w:sz w:val="24"/>
          <w:szCs w:val="24"/>
        </w:rPr>
      </w:pPr>
      <w:r w:rsidRPr="00DB0675">
        <w:rPr>
          <w:b/>
          <w:sz w:val="24"/>
          <w:szCs w:val="24"/>
        </w:rPr>
        <w:t>OAB/RS n°28.733</w:t>
      </w:r>
    </w:p>
    <w:p w14:paraId="6FB96AB3" w14:textId="77777777" w:rsidR="00951661" w:rsidRPr="00DB0675" w:rsidRDefault="00951661" w:rsidP="00951661">
      <w:pPr>
        <w:jc w:val="center"/>
        <w:rPr>
          <w:b/>
          <w:sz w:val="24"/>
          <w:szCs w:val="24"/>
        </w:rPr>
      </w:pPr>
      <w:r w:rsidRPr="00DB0675">
        <w:rPr>
          <w:rFonts w:eastAsia="Arial Narrow"/>
          <w:b/>
          <w:sz w:val="24"/>
          <w:szCs w:val="24"/>
        </w:rPr>
        <w:t>Assessor Jurídico</w:t>
      </w:r>
      <w:r w:rsidRPr="00DB0675">
        <w:rPr>
          <w:b/>
          <w:sz w:val="24"/>
          <w:szCs w:val="24"/>
        </w:rPr>
        <w:t xml:space="preserve"> </w:t>
      </w:r>
    </w:p>
    <w:p w14:paraId="373F36CF" w14:textId="77777777" w:rsidR="00951661" w:rsidRPr="00DB0675" w:rsidRDefault="00951661" w:rsidP="00951661">
      <w:pPr>
        <w:ind w:right="35"/>
        <w:jc w:val="both"/>
        <w:rPr>
          <w:b/>
          <w:bCs/>
          <w:sz w:val="24"/>
          <w:szCs w:val="24"/>
        </w:rPr>
      </w:pPr>
    </w:p>
    <w:p w14:paraId="0F267EB1" w14:textId="77777777" w:rsidR="00951661" w:rsidRPr="00DB0675" w:rsidRDefault="00951661" w:rsidP="00951661">
      <w:pPr>
        <w:jc w:val="both"/>
        <w:rPr>
          <w:b/>
          <w:bCs/>
          <w:sz w:val="24"/>
          <w:szCs w:val="24"/>
        </w:rPr>
      </w:pPr>
    </w:p>
    <w:p w14:paraId="52D6F775" w14:textId="77777777" w:rsidR="00951661" w:rsidRDefault="00951661" w:rsidP="00951661">
      <w:pPr>
        <w:widowControl w:val="0"/>
        <w:spacing w:before="90"/>
        <w:jc w:val="center"/>
        <w:outlineLvl w:val="0"/>
        <w:rPr>
          <w:b/>
          <w:bCs/>
          <w:sz w:val="24"/>
          <w:szCs w:val="24"/>
          <w:lang w:val="pt-PT" w:eastAsia="en-US"/>
        </w:rPr>
      </w:pPr>
    </w:p>
    <w:p w14:paraId="1BE03553" w14:textId="77777777" w:rsidR="00951661" w:rsidRDefault="00951661"/>
    <w:sectPr w:rsidR="00951661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958DA1" w14:textId="77777777" w:rsidR="006F4D27" w:rsidRDefault="006F4D27" w:rsidP="00951661">
      <w:r>
        <w:separator/>
      </w:r>
    </w:p>
  </w:endnote>
  <w:endnote w:type="continuationSeparator" w:id="0">
    <w:p w14:paraId="235975F9" w14:textId="77777777" w:rsidR="006F4D27" w:rsidRDefault="006F4D27" w:rsidP="009516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F0CFD1" w14:textId="77777777" w:rsidR="006F4D27" w:rsidRDefault="006F4D27" w:rsidP="00951661">
      <w:r>
        <w:separator/>
      </w:r>
    </w:p>
  </w:footnote>
  <w:footnote w:type="continuationSeparator" w:id="0">
    <w:p w14:paraId="3FA0AEE0" w14:textId="77777777" w:rsidR="006F4D27" w:rsidRDefault="006F4D27" w:rsidP="009516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1ACCA2" w14:textId="77777777" w:rsidR="00951661" w:rsidRDefault="00951661" w:rsidP="00951661">
    <w:pPr>
      <w:jc w:val="center"/>
      <w:rPr>
        <w:rFonts w:ascii="Arial Black" w:hAnsi="Arial Black"/>
        <w:b/>
        <w:bCs/>
        <w:sz w:val="32"/>
        <w:szCs w:val="32"/>
      </w:rPr>
    </w:pPr>
    <w:r>
      <w:rPr>
        <w:rFonts w:ascii="Arial Black" w:hAnsi="Arial Black"/>
        <w:b/>
        <w:bCs/>
        <w:noProof/>
        <w:sz w:val="32"/>
        <w:szCs w:val="32"/>
      </w:rPr>
      <w:drawing>
        <wp:anchor distT="0" distB="0" distL="0" distR="0" simplePos="0" relativeHeight="251659264" behindDoc="1" locked="0" layoutInCell="1" allowOverlap="1" wp14:anchorId="37C4FBCB" wp14:editId="1AFC6826">
          <wp:simplePos x="0" y="0"/>
          <wp:positionH relativeFrom="column">
            <wp:posOffset>-106045</wp:posOffset>
          </wp:positionH>
          <wp:positionV relativeFrom="paragraph">
            <wp:posOffset>195580</wp:posOffset>
          </wp:positionV>
          <wp:extent cx="697230" cy="815975"/>
          <wp:effectExtent l="0" t="0" r="0" b="0"/>
          <wp:wrapNone/>
          <wp:docPr id="2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44294469" w14:textId="77777777" w:rsidR="00951661" w:rsidRDefault="00951661" w:rsidP="00951661">
    <w:pPr>
      <w:jc w:val="center"/>
      <w:rPr>
        <w:rFonts w:ascii="Arial Black" w:hAnsi="Arial Black"/>
        <w:b/>
        <w:bCs/>
        <w:sz w:val="32"/>
        <w:szCs w:val="32"/>
      </w:rPr>
    </w:pPr>
    <w:r>
      <w:rPr>
        <w:rFonts w:ascii="Arial Black" w:hAnsi="Arial Black"/>
        <w:b/>
        <w:bCs/>
        <w:sz w:val="32"/>
        <w:szCs w:val="32"/>
      </w:rPr>
      <w:t>ESTADO DO RIO GRANDE DO SUL</w:t>
    </w:r>
  </w:p>
  <w:p w14:paraId="7E3236A6" w14:textId="77777777" w:rsidR="00951661" w:rsidRDefault="00951661" w:rsidP="00951661">
    <w:pPr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PREFEITURA MUNICIPAL DE RONDA ALTA</w:t>
    </w:r>
  </w:p>
  <w:p w14:paraId="67677B95" w14:textId="77777777" w:rsidR="00951661" w:rsidRDefault="009516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168A"/>
    <w:rsid w:val="0007168A"/>
    <w:rsid w:val="00115385"/>
    <w:rsid w:val="003268EA"/>
    <w:rsid w:val="005872CA"/>
    <w:rsid w:val="006F4D27"/>
    <w:rsid w:val="0088399E"/>
    <w:rsid w:val="00951661"/>
    <w:rsid w:val="00A249F1"/>
    <w:rsid w:val="00A85CD2"/>
    <w:rsid w:val="00DB0675"/>
    <w:rsid w:val="00DD4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81570"/>
  <w15:chartTrackingRefBased/>
  <w15:docId w15:val="{4F7F30E8-D61C-4F77-8D6A-0EDFB1041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1661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951661"/>
    <w:pPr>
      <w:keepNext/>
      <w:keepLines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51661"/>
    <w:pPr>
      <w:keepNext/>
      <w:keepLines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51661"/>
    <w:pPr>
      <w:keepNext/>
      <w:keepLines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51661"/>
    <w:pPr>
      <w:keepNext/>
      <w:keepLines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51661"/>
    <w:pPr>
      <w:keepNext/>
      <w:keepLines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51661"/>
    <w:pPr>
      <w:keepNext/>
      <w:keepLines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51661"/>
    <w:pPr>
      <w:keepNext/>
      <w:keepLines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51661"/>
    <w:pPr>
      <w:keepNext/>
      <w:keepLines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51661"/>
    <w:pPr>
      <w:keepNext/>
      <w:keepLines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5166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5166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5166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5166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5166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5166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5166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5166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5166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51661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9516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51661"/>
    <w:pPr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9516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51661"/>
    <w:pPr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95166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951661"/>
    <w:pPr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95166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5166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5166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51661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951661"/>
    <w:rPr>
      <w:color w:val="0563C1" w:themeColor="hyperlink"/>
      <w:u w:val="single"/>
    </w:rPr>
  </w:style>
  <w:style w:type="paragraph" w:customStyle="1" w:styleId="Default">
    <w:name w:val="Default"/>
    <w:qFormat/>
    <w:rsid w:val="00951661"/>
    <w:pPr>
      <w:suppressAutoHyphens/>
      <w:spacing w:after="0" w:line="240" w:lineRule="auto"/>
    </w:pPr>
    <w:rPr>
      <w:rFonts w:ascii="Arial" w:eastAsia="Calibri" w:hAnsi="Arial" w:cs="Arial"/>
      <w:color w:val="000000"/>
      <w:kern w:val="0"/>
      <w14:ligatures w14:val="none"/>
    </w:rPr>
  </w:style>
  <w:style w:type="paragraph" w:styleId="SemEspaamento">
    <w:name w:val="No Spacing"/>
    <w:uiPriority w:val="1"/>
    <w:qFormat/>
    <w:rsid w:val="00951661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951661"/>
    <w:pPr>
      <w:suppressAutoHyphens/>
      <w:spacing w:after="0" w:line="240" w:lineRule="auto"/>
    </w:pPr>
    <w:rPr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95166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51661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95166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51661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customStyle="1" w:styleId="Standard">
    <w:name w:val="Standard"/>
    <w:rsid w:val="00951661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legislacao.planalto.gov.br/legisla/legislacao.nsf/Viw_Identificacao/lei%2014.133-2021?OpenDocument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1\Desktop\Pneus\CONTRATO%20ZPNEUS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CONTRATO ZPNEUS</Template>
  <TotalTime>1</TotalTime>
  <Pages>6</Pages>
  <Words>2354</Words>
  <Characters>12714</Characters>
  <Application>Microsoft Office Word</Application>
  <DocSecurity>0</DocSecurity>
  <Lines>105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</cp:revision>
  <dcterms:created xsi:type="dcterms:W3CDTF">2026-04-24T19:20:00Z</dcterms:created>
  <dcterms:modified xsi:type="dcterms:W3CDTF">2026-04-24T19:21:00Z</dcterms:modified>
</cp:coreProperties>
</file>