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1918B" w14:textId="77777777" w:rsidR="008E3A3A" w:rsidRPr="008E3A3A" w:rsidRDefault="008E3A3A" w:rsidP="008E3A3A">
      <w:pPr>
        <w:spacing w:after="0" w:line="276" w:lineRule="auto"/>
        <w:jc w:val="center"/>
        <w:rPr>
          <w:rFonts w:ascii="Times New Roman" w:eastAsia="SimSun" w:hAnsi="Times New Roman" w:cs="Times New Roman"/>
          <w:b/>
          <w:kern w:val="0"/>
          <w14:ligatures w14:val="none"/>
        </w:rPr>
      </w:pPr>
      <w:r w:rsidRPr="008E3A3A">
        <w:rPr>
          <w:rFonts w:ascii="Times New Roman" w:eastAsia="SimSun" w:hAnsi="Times New Roman" w:cs="Times New Roman"/>
          <w:b/>
          <w:kern w:val="0"/>
          <w14:ligatures w14:val="none"/>
        </w:rPr>
        <w:t>EXTRATO DE CONTRATO</w:t>
      </w:r>
    </w:p>
    <w:p w14:paraId="1A995711" w14:textId="77777777" w:rsidR="008E3A3A" w:rsidRPr="008E3A3A" w:rsidRDefault="008E3A3A" w:rsidP="008E3A3A">
      <w:pPr>
        <w:spacing w:after="0" w:line="276" w:lineRule="auto"/>
        <w:jc w:val="both"/>
        <w:rPr>
          <w:rFonts w:ascii="Times New Roman" w:eastAsia="SimSun" w:hAnsi="Times New Roman" w:cs="Times New Roman"/>
          <w:b/>
          <w:kern w:val="0"/>
          <w14:ligatures w14:val="none"/>
        </w:rPr>
      </w:pPr>
    </w:p>
    <w:p w14:paraId="07ADEB4A" w14:textId="77777777" w:rsidR="008E3A3A" w:rsidRPr="008E3A3A" w:rsidRDefault="008E3A3A" w:rsidP="008E3A3A">
      <w:pPr>
        <w:tabs>
          <w:tab w:val="left" w:pos="2835"/>
        </w:tabs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</w:pPr>
      <w:r w:rsidRPr="008E3A3A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PROCESSO ADMINISTRATIVO Nº. 05</w:t>
      </w:r>
      <w:r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5</w:t>
      </w:r>
      <w:r w:rsidRPr="008E3A3A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/2026</w:t>
      </w:r>
    </w:p>
    <w:p w14:paraId="36282DA1" w14:textId="77777777" w:rsidR="008E3A3A" w:rsidRPr="008E3A3A" w:rsidRDefault="008E3A3A" w:rsidP="008E3A3A">
      <w:pPr>
        <w:tabs>
          <w:tab w:val="left" w:pos="2835"/>
        </w:tabs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</w:pPr>
      <w:r w:rsidRPr="008E3A3A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DISPENSA DE LICITAÇÃO Nº. 02</w:t>
      </w:r>
      <w:r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6</w:t>
      </w:r>
      <w:r w:rsidRPr="008E3A3A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/2026</w:t>
      </w:r>
    </w:p>
    <w:p w14:paraId="3E6B58B9" w14:textId="77777777" w:rsidR="008E3A3A" w:rsidRPr="008E3A3A" w:rsidRDefault="008E3A3A" w:rsidP="008E3A3A">
      <w:pPr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</w:pPr>
      <w:r w:rsidRPr="008E3A3A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CONTRATO Nº 0</w:t>
      </w:r>
      <w:r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76</w:t>
      </w:r>
      <w:r w:rsidRPr="008E3A3A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/2026</w:t>
      </w:r>
    </w:p>
    <w:p w14:paraId="373785E0" w14:textId="77777777" w:rsidR="008E3A3A" w:rsidRPr="008E3A3A" w:rsidRDefault="008E3A3A" w:rsidP="008E3A3A">
      <w:pPr>
        <w:spacing w:after="0" w:line="276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6817C5F4" w14:textId="77777777" w:rsidR="008E3A3A" w:rsidRPr="008E3A3A" w:rsidRDefault="008E3A3A" w:rsidP="008E3A3A">
      <w:pPr>
        <w:spacing w:after="0" w:line="276" w:lineRule="auto"/>
        <w:jc w:val="both"/>
        <w:rPr>
          <w:rFonts w:ascii="Times New Roman" w:eastAsia="SimSun" w:hAnsi="Times New Roman" w:cs="Times New Roman"/>
          <w:b/>
          <w:kern w:val="0"/>
          <w14:ligatures w14:val="none"/>
        </w:rPr>
      </w:pPr>
    </w:p>
    <w:p w14:paraId="73120AD6" w14:textId="77777777" w:rsidR="008E3A3A" w:rsidRPr="008E3A3A" w:rsidRDefault="008E3A3A" w:rsidP="008E3A3A">
      <w:pPr>
        <w:spacing w:after="0" w:line="276" w:lineRule="auto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8E3A3A">
        <w:rPr>
          <w:rFonts w:ascii="Times New Roman" w:eastAsia="SimSun" w:hAnsi="Times New Roman" w:cs="Times New Roman"/>
          <w:kern w:val="0"/>
          <w14:ligatures w14:val="none"/>
        </w:rPr>
        <w:t xml:space="preserve">CONTRATANTE: </w:t>
      </w:r>
      <w:r w:rsidRPr="008E3A3A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MUNICÍPIO DE RONDA ALTA – RS</w:t>
      </w:r>
      <w:r w:rsidRPr="008E3A3A">
        <w:rPr>
          <w:rFonts w:ascii="Times New Roman" w:eastAsia="SimSun" w:hAnsi="Times New Roman" w:cs="Times New Roman"/>
          <w:kern w:val="0"/>
          <w:lang w:eastAsia="zh-CN"/>
          <w14:ligatures w14:val="none"/>
        </w:rPr>
        <w:t>;</w:t>
      </w:r>
    </w:p>
    <w:p w14:paraId="1636B4D9" w14:textId="77777777" w:rsidR="008E3A3A" w:rsidRPr="008E3A3A" w:rsidRDefault="008E3A3A" w:rsidP="008E3A3A">
      <w:pPr>
        <w:spacing w:after="0" w:line="276" w:lineRule="auto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8E3A3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CNPJ: </w:t>
      </w:r>
      <w:r w:rsidRPr="008E3A3A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87.711.503/0001-53.</w:t>
      </w:r>
    </w:p>
    <w:p w14:paraId="4BC49B1C" w14:textId="77777777" w:rsidR="008E3A3A" w:rsidRPr="008E3A3A" w:rsidRDefault="008E3A3A" w:rsidP="008E3A3A">
      <w:pPr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shd w:val="clear" w:color="auto" w:fill="FFFFFF"/>
          <w:lang w:eastAsia="zh-CN"/>
          <w14:ligatures w14:val="none"/>
        </w:rPr>
      </w:pPr>
      <w:r w:rsidRPr="008E3A3A">
        <w:rPr>
          <w:rFonts w:ascii="Times New Roman" w:eastAsia="SimSun" w:hAnsi="Times New Roman" w:cs="Times New Roman"/>
          <w:bCs/>
          <w:noProof/>
          <w:kern w:val="0"/>
          <w:lang w:eastAsia="zh-CN"/>
          <w14:ligatures w14:val="none"/>
        </w:rPr>
        <w:t xml:space="preserve">CONTRATADA: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ZPNEUS COMERCIO DE PNEUS, PEÇAS E ACESSORIOS AUTOMOTIVOS LTDA.</w:t>
      </w:r>
    </w:p>
    <w:p w14:paraId="507F5671" w14:textId="77777777" w:rsidR="008E3A3A" w:rsidRPr="008E3A3A" w:rsidRDefault="008E3A3A" w:rsidP="008E3A3A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8E3A3A">
        <w:rPr>
          <w:rFonts w:ascii="Times New Roman" w:eastAsia="SimSun" w:hAnsi="Times New Roman" w:cs="Times New Roman"/>
          <w:bCs/>
          <w:noProof/>
          <w:kern w:val="0"/>
          <w:lang w:eastAsia="zh-CN"/>
          <w14:ligatures w14:val="none"/>
        </w:rPr>
        <w:t>CNPJ Nº:</w:t>
      </w:r>
      <w:r w:rsidRPr="008E3A3A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01.820.705/0001-18</w:t>
      </w:r>
    </w:p>
    <w:p w14:paraId="4023FBA7" w14:textId="77777777" w:rsidR="008E3A3A" w:rsidRPr="008E3A3A" w:rsidRDefault="008E3A3A" w:rsidP="008E3A3A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color w:val="EE0000"/>
          <w:kern w:val="0"/>
          <w:lang w:eastAsia="zh-CN"/>
          <w14:ligatures w14:val="none"/>
        </w:rPr>
      </w:pPr>
    </w:p>
    <w:p w14:paraId="3F79FDE6" w14:textId="77777777" w:rsidR="008E3A3A" w:rsidRPr="008E3A3A" w:rsidRDefault="008E3A3A" w:rsidP="008E3A3A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14:ligatures w14:val="none"/>
        </w:rPr>
      </w:pPr>
    </w:p>
    <w:p w14:paraId="460E3E4A" w14:textId="77777777" w:rsidR="008E3A3A" w:rsidRPr="008E3A3A" w:rsidRDefault="008E3A3A" w:rsidP="008E3A3A">
      <w:pPr>
        <w:spacing w:before="1" w:after="0" w:line="276" w:lineRule="auto"/>
        <w:jc w:val="both"/>
        <w:rPr>
          <w:rFonts w:ascii="Arial" w:eastAsia="Times New Roman" w:hAnsi="Arial" w:cs="Times New Roman"/>
          <w:sz w:val="20"/>
          <w:szCs w:val="20"/>
          <w:lang w:eastAsia="pt-BR"/>
        </w:rPr>
      </w:pPr>
      <w:r w:rsidRPr="008E3A3A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OBJETO:</w:t>
      </w:r>
      <w:r w:rsidRPr="008E3A3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>
        <w:t>a aquisição</w:t>
      </w:r>
      <w:r>
        <w:rPr>
          <w:spacing w:val="-1"/>
        </w:rPr>
        <w:t xml:space="preserve"> </w:t>
      </w:r>
      <w:r>
        <w:t>de 16 (dezesseis) unidades de pneus novos, medida 225/75R16, destinados à manutenção e funcionamento da frota de veículos tipo Van e Ambulância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</w:t>
      </w:r>
      <w:r>
        <w:rPr>
          <w:spacing w:val="-2"/>
        </w:rPr>
        <w:t xml:space="preserve"> </w:t>
      </w:r>
      <w:r>
        <w:t>de Ronda</w:t>
      </w:r>
      <w:r>
        <w:rPr>
          <w:spacing w:val="-2"/>
        </w:rPr>
        <w:t xml:space="preserve"> </w:t>
      </w:r>
      <w:r>
        <w:t>Alta</w:t>
      </w:r>
    </w:p>
    <w:p w14:paraId="2B787FA4" w14:textId="77777777" w:rsidR="008E3A3A" w:rsidRPr="008E3A3A" w:rsidRDefault="008E3A3A" w:rsidP="008E3A3A">
      <w:pPr>
        <w:tabs>
          <w:tab w:val="left" w:pos="2226"/>
        </w:tabs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8C5797D" w14:textId="77777777" w:rsidR="008E3A3A" w:rsidRPr="008E3A3A" w:rsidRDefault="008E3A3A" w:rsidP="008E3A3A">
      <w:pPr>
        <w:tabs>
          <w:tab w:val="left" w:pos="2226"/>
        </w:tabs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5AD2921E" w14:textId="77777777" w:rsidR="008E3A3A" w:rsidRPr="008E3A3A" w:rsidRDefault="008E3A3A" w:rsidP="008E3A3A">
      <w:pPr>
        <w:tabs>
          <w:tab w:val="left" w:pos="2226"/>
        </w:tabs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t-BR"/>
          <w14:ligatures w14:val="none"/>
        </w:rPr>
      </w:pPr>
    </w:p>
    <w:p w14:paraId="5B3C5D57" w14:textId="77777777" w:rsidR="008E3A3A" w:rsidRPr="008E3A3A" w:rsidRDefault="008E3A3A" w:rsidP="008E3A3A">
      <w:pPr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8E3A3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VALOR TOTAL: </w:t>
      </w:r>
      <w:r w:rsidRPr="008E3A3A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R$</w:t>
      </w:r>
      <w:r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12.947,52</w:t>
      </w:r>
      <w:r w:rsidRPr="008E3A3A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(</w:t>
      </w:r>
      <w:r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Doze mil novecentos e quarenta e sete reais e cinquenta e dois centavos</w:t>
      </w:r>
      <w:r w:rsidRPr="008E3A3A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).</w:t>
      </w:r>
    </w:p>
    <w:p w14:paraId="35D5C7A5" w14:textId="77777777" w:rsidR="008E3A3A" w:rsidRPr="008E3A3A" w:rsidRDefault="008E3A3A" w:rsidP="008E3A3A">
      <w:pPr>
        <w:spacing w:after="0" w:line="240" w:lineRule="auto"/>
        <w:jc w:val="both"/>
        <w:rPr>
          <w:rFonts w:ascii="Times New Roman" w:eastAsia="SimSun" w:hAnsi="Times New Roman" w:cs="Times New Roman"/>
          <w:kern w:val="0"/>
          <w14:ligatures w14:val="none"/>
        </w:rPr>
      </w:pPr>
      <w:r w:rsidRPr="008E3A3A">
        <w:rPr>
          <w:rFonts w:ascii="Times New Roman" w:eastAsia="SimSun" w:hAnsi="Times New Roman" w:cs="Times New Roman"/>
          <w:kern w:val="0"/>
          <w14:ligatures w14:val="none"/>
        </w:rPr>
        <w:t xml:space="preserve">VIGÊNCIA: </w:t>
      </w:r>
      <w:r>
        <w:rPr>
          <w:rFonts w:ascii="Times New Roman" w:eastAsia="SimSun" w:hAnsi="Times New Roman" w:cs="Times New Roman"/>
          <w:kern w:val="0"/>
          <w14:ligatures w14:val="none"/>
        </w:rPr>
        <w:t>24</w:t>
      </w:r>
      <w:r w:rsidRPr="008E3A3A">
        <w:rPr>
          <w:rFonts w:ascii="Times New Roman" w:eastAsia="SimSun" w:hAnsi="Times New Roman" w:cs="Times New Roman"/>
          <w:kern w:val="0"/>
          <w14:ligatures w14:val="none"/>
        </w:rPr>
        <w:t xml:space="preserve">/04/2026 à </w:t>
      </w:r>
      <w:r>
        <w:rPr>
          <w:rFonts w:ascii="Times New Roman" w:eastAsia="SimSun" w:hAnsi="Times New Roman" w:cs="Times New Roman"/>
          <w:kern w:val="0"/>
          <w14:ligatures w14:val="none"/>
        </w:rPr>
        <w:t>24</w:t>
      </w:r>
      <w:r w:rsidRPr="008E3A3A">
        <w:rPr>
          <w:rFonts w:ascii="Times New Roman" w:eastAsia="SimSun" w:hAnsi="Times New Roman" w:cs="Times New Roman"/>
          <w:kern w:val="0"/>
          <w14:ligatures w14:val="none"/>
        </w:rPr>
        <w:t>/0</w:t>
      </w:r>
      <w:r>
        <w:rPr>
          <w:rFonts w:ascii="Times New Roman" w:eastAsia="SimSun" w:hAnsi="Times New Roman" w:cs="Times New Roman"/>
          <w:kern w:val="0"/>
          <w14:ligatures w14:val="none"/>
        </w:rPr>
        <w:t>5</w:t>
      </w:r>
      <w:r w:rsidRPr="008E3A3A">
        <w:rPr>
          <w:rFonts w:ascii="Times New Roman" w:eastAsia="SimSun" w:hAnsi="Times New Roman" w:cs="Times New Roman"/>
          <w:kern w:val="0"/>
          <w14:ligatures w14:val="none"/>
        </w:rPr>
        <w:t>/2026.</w:t>
      </w:r>
    </w:p>
    <w:p w14:paraId="6558D423" w14:textId="77777777" w:rsidR="008E3A3A" w:rsidRPr="008E3A3A" w:rsidRDefault="008E3A3A" w:rsidP="008E3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color w:val="FF0000"/>
          <w:kern w:val="0"/>
          <w14:ligatures w14:val="none"/>
        </w:rPr>
      </w:pPr>
    </w:p>
    <w:p w14:paraId="1BCF42B2" w14:textId="77777777" w:rsidR="008E3A3A" w:rsidRPr="008E3A3A" w:rsidRDefault="008E3A3A" w:rsidP="008E3A3A">
      <w:pPr>
        <w:spacing w:after="0" w:line="240" w:lineRule="auto"/>
        <w:rPr>
          <w:rFonts w:ascii="Times New Roman" w:eastAsia="SimSun" w:hAnsi="Times New Roman" w:cs="Times New Roman"/>
          <w:color w:val="FF0000"/>
          <w:kern w:val="0"/>
          <w:lang w:eastAsia="zh-CN"/>
          <w14:ligatures w14:val="none"/>
        </w:rPr>
      </w:pPr>
    </w:p>
    <w:p w14:paraId="793E636E" w14:textId="77777777" w:rsidR="008E3A3A" w:rsidRPr="008E3A3A" w:rsidRDefault="008E3A3A" w:rsidP="008E3A3A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8E3A3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24</w:t>
      </w:r>
      <w:r w:rsidRPr="008E3A3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abril de 2026.</w:t>
      </w:r>
    </w:p>
    <w:p w14:paraId="697958B6" w14:textId="77777777" w:rsidR="008E3A3A" w:rsidRPr="008E3A3A" w:rsidRDefault="008E3A3A" w:rsidP="008E3A3A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F4D31BB" w14:textId="77777777" w:rsidR="008E3A3A" w:rsidRPr="008E3A3A" w:rsidRDefault="008E3A3A" w:rsidP="008E3A3A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F79B72F" w14:textId="77777777" w:rsidR="008E3A3A" w:rsidRPr="008E3A3A" w:rsidRDefault="008E3A3A" w:rsidP="008E3A3A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B7587C6" w14:textId="77777777" w:rsidR="008E3A3A" w:rsidRPr="008E3A3A" w:rsidRDefault="008E3A3A" w:rsidP="008E3A3A">
      <w:pPr>
        <w:tabs>
          <w:tab w:val="left" w:pos="1418"/>
          <w:tab w:val="left" w:pos="4253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66E6A0F4" w14:textId="77777777" w:rsidR="008E3A3A" w:rsidRPr="008E3A3A" w:rsidRDefault="008E3A3A" w:rsidP="008E3A3A">
      <w:pPr>
        <w:tabs>
          <w:tab w:val="left" w:pos="1418"/>
          <w:tab w:val="left" w:pos="4253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8E3A3A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MARCOS MIGUEL BEUX</w:t>
      </w:r>
    </w:p>
    <w:p w14:paraId="38B98B61" w14:textId="77777777" w:rsidR="008E3A3A" w:rsidRPr="008E3A3A" w:rsidRDefault="008E3A3A" w:rsidP="008E3A3A">
      <w:pPr>
        <w:tabs>
          <w:tab w:val="left" w:pos="1418"/>
          <w:tab w:val="left" w:pos="4253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8E3A3A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Prefeito Municipal</w:t>
      </w:r>
    </w:p>
    <w:p w14:paraId="4124E0CE" w14:textId="77777777" w:rsidR="008E3A3A" w:rsidRPr="008E3A3A" w:rsidRDefault="008E3A3A" w:rsidP="008E3A3A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ED10D23" w14:textId="77777777" w:rsidR="008E3A3A" w:rsidRPr="008E3A3A" w:rsidRDefault="008E3A3A" w:rsidP="008E3A3A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4F1CA6F" w14:textId="77777777" w:rsidR="008E3A3A" w:rsidRDefault="008E3A3A"/>
    <w:sectPr w:rsidR="008E3A3A" w:rsidSect="008E3A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67FD8" w14:textId="77777777" w:rsidR="00FD76F8" w:rsidRDefault="00FD76F8">
      <w:pPr>
        <w:spacing w:after="0" w:line="240" w:lineRule="auto"/>
      </w:pPr>
      <w:r>
        <w:separator/>
      </w:r>
    </w:p>
  </w:endnote>
  <w:endnote w:type="continuationSeparator" w:id="0">
    <w:p w14:paraId="5361BA5C" w14:textId="77777777" w:rsidR="00FD76F8" w:rsidRDefault="00FD7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41403" w14:textId="77777777" w:rsidR="008E3A3A" w:rsidRDefault="008E3A3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1F26A" w14:textId="77777777" w:rsidR="008E3A3A" w:rsidRPr="00F11B0E" w:rsidRDefault="008E3A3A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F0D9E1B" w14:textId="77777777" w:rsidR="008E3A3A" w:rsidRPr="00CB0113" w:rsidRDefault="008E3A3A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3877443B" w14:textId="77777777" w:rsidR="008E3A3A" w:rsidRDefault="008E3A3A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Praça Mose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52815DC7" w14:textId="77777777" w:rsidR="008E3A3A" w:rsidRPr="00DD0AC7" w:rsidRDefault="008E3A3A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>Centro Administrativo Dervile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305F2" w14:textId="77777777" w:rsidR="008E3A3A" w:rsidRDefault="008E3A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E74C6" w14:textId="77777777" w:rsidR="00FD76F8" w:rsidRDefault="00FD76F8">
      <w:pPr>
        <w:spacing w:after="0" w:line="240" w:lineRule="auto"/>
      </w:pPr>
      <w:r>
        <w:separator/>
      </w:r>
    </w:p>
  </w:footnote>
  <w:footnote w:type="continuationSeparator" w:id="0">
    <w:p w14:paraId="2C1EE090" w14:textId="77777777" w:rsidR="00FD76F8" w:rsidRDefault="00FD7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0FD1C" w14:textId="77777777" w:rsidR="008E3A3A" w:rsidRDefault="008E3A3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ED092" w14:textId="77777777" w:rsidR="008E3A3A" w:rsidRPr="00B97041" w:rsidRDefault="008E3A3A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BD37644" wp14:editId="6A6CD2F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4164396C" w14:textId="77777777" w:rsidR="008E3A3A" w:rsidRPr="00CB0113" w:rsidRDefault="008E3A3A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A61C4" w14:textId="77777777" w:rsidR="008E3A3A" w:rsidRDefault="008E3A3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633"/>
    <w:rsid w:val="00084633"/>
    <w:rsid w:val="003268EA"/>
    <w:rsid w:val="00843DFA"/>
    <w:rsid w:val="008E3A3A"/>
    <w:rsid w:val="00FD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00AF0"/>
  <w15:chartTrackingRefBased/>
  <w15:docId w15:val="{6BC51F5D-F935-4F80-829D-E1A77C79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E3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3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3A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3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3A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3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3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3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3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3A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3A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3A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3A3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3A3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3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3A3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3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3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3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3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3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E3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3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E3A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3A3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E3A3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3A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3A3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3A3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8E3A3A"/>
    <w:pPr>
      <w:tabs>
        <w:tab w:val="center" w:pos="4252"/>
        <w:tab w:val="right" w:pos="8504"/>
      </w:tabs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rsid w:val="008E3A3A"/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Rodap">
    <w:name w:val="footer"/>
    <w:basedOn w:val="Normal"/>
    <w:link w:val="RodapChar"/>
    <w:rsid w:val="008E3A3A"/>
    <w:pPr>
      <w:tabs>
        <w:tab w:val="center" w:pos="4252"/>
        <w:tab w:val="right" w:pos="8504"/>
      </w:tabs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character" w:customStyle="1" w:styleId="RodapChar">
    <w:name w:val="Rodapé Char"/>
    <w:basedOn w:val="Fontepargpadro"/>
    <w:link w:val="Rodap"/>
    <w:rsid w:val="008E3A3A"/>
    <w:rPr>
      <w:rFonts w:ascii="Times New Roman" w:eastAsia="SimSu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1\Documents\Modelos%20Personalizados%20do%20Office\EXTRATO%20DE%20CONTRAT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EXTRATO DE CONTRATO</Template>
  <TotalTime>0</TotalTime>
  <Pages>1</Pages>
  <Words>112</Words>
  <Characters>607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2026-04-24T19:25:00Z</dcterms:created>
  <dcterms:modified xsi:type="dcterms:W3CDTF">2026-04-24T19:25:00Z</dcterms:modified>
</cp:coreProperties>
</file>